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5B12E" w14:textId="77777777" w:rsidR="00FB78C5" w:rsidRPr="006C7221" w:rsidRDefault="004F617F">
      <w:pPr>
        <w:pStyle w:val="Nadpis"/>
        <w:rPr>
          <w:rFonts w:ascii="Aazirk Muza Medium" w:hAnsi="Aazirk Muza Medium"/>
          <w:b w:val="0"/>
          <w:bCs/>
          <w:szCs w:val="20"/>
        </w:rPr>
      </w:pPr>
      <w:r w:rsidRPr="006C7221">
        <w:rPr>
          <w:rFonts w:ascii="Aazirk Muza Medium" w:hAnsi="Aazirk Muza Medium"/>
          <w:b w:val="0"/>
          <w:bCs/>
          <w:szCs w:val="20"/>
        </w:rPr>
        <w:t>PODROBNÉ INFORMACE</w:t>
      </w:r>
    </w:p>
    <w:p w14:paraId="31BB0FAC" w14:textId="77777777" w:rsidR="00FB78C5" w:rsidRPr="006C7221" w:rsidRDefault="00FB78C5">
      <w:pPr>
        <w:rPr>
          <w:rFonts w:ascii="Aazirk Muza Medium" w:hAnsi="Aazirk Muza Medium"/>
          <w:bCs/>
          <w:szCs w:val="20"/>
        </w:rPr>
      </w:pPr>
    </w:p>
    <w:p w14:paraId="70550AC7" w14:textId="18E6A301" w:rsidR="00FB78C5" w:rsidRPr="006C7221" w:rsidRDefault="00FB78C5" w:rsidP="00F63610">
      <w:pPr>
        <w:pStyle w:val="Zhlav"/>
        <w:tabs>
          <w:tab w:val="clear" w:pos="4536"/>
          <w:tab w:val="clear" w:pos="9072"/>
        </w:tabs>
        <w:spacing w:before="60" w:after="120"/>
        <w:rPr>
          <w:rFonts w:ascii="Aazirk Muza Medium" w:hAnsi="Aazirk Muza Medium"/>
          <w:bCs/>
          <w:szCs w:val="20"/>
        </w:rPr>
      </w:pPr>
      <w:r w:rsidRPr="006C7221">
        <w:rPr>
          <w:rFonts w:ascii="Aazirk Muza Medium" w:hAnsi="Aazirk Muza Medium"/>
          <w:bCs/>
          <w:szCs w:val="20"/>
        </w:rPr>
        <w:t>Místo a čas konání</w:t>
      </w:r>
      <w:r w:rsidRPr="006C7221">
        <w:rPr>
          <w:rFonts w:ascii="Aazirk Muza Medium" w:hAnsi="Aazirk Muza Medium"/>
          <w:bCs/>
          <w:szCs w:val="20"/>
        </w:rPr>
        <w:tab/>
        <w:t>Severočeské muzeum v</w:t>
      </w:r>
      <w:r w:rsidR="000A262E" w:rsidRPr="006C7221">
        <w:rPr>
          <w:rFonts w:ascii="Aazirk Muza Medium" w:hAnsi="Aazirk Muza Medium"/>
          <w:bCs/>
          <w:szCs w:val="20"/>
        </w:rPr>
        <w:t> </w:t>
      </w:r>
      <w:r w:rsidR="0090191E" w:rsidRPr="006C7221">
        <w:rPr>
          <w:rFonts w:ascii="Aazirk Muza Medium" w:hAnsi="Aazirk Muza Medium"/>
          <w:bCs/>
          <w:szCs w:val="20"/>
        </w:rPr>
        <w:t>Liberci</w:t>
      </w:r>
      <w:r w:rsidR="000A262E" w:rsidRPr="006C7221">
        <w:rPr>
          <w:rFonts w:ascii="Aazirk Muza Medium" w:hAnsi="Aazirk Muza Medium"/>
          <w:bCs/>
          <w:szCs w:val="20"/>
        </w:rPr>
        <w:t xml:space="preserve"> | </w:t>
      </w:r>
      <w:r w:rsidR="00B74437" w:rsidRPr="00B74437">
        <w:rPr>
          <w:rFonts w:ascii="Aazirk Muza Medium" w:hAnsi="Aazirk Muza Medium"/>
          <w:bCs/>
          <w:szCs w:val="20"/>
        </w:rPr>
        <w:t>20.-24. 7. 2026</w:t>
      </w:r>
      <w:r w:rsidR="000A262E" w:rsidRPr="006C7221">
        <w:rPr>
          <w:rFonts w:ascii="Aazirk Muza Medium" w:hAnsi="Aazirk Muza Medium"/>
          <w:bCs/>
          <w:szCs w:val="20"/>
        </w:rPr>
        <w:t xml:space="preserve"> |</w:t>
      </w:r>
      <w:r w:rsidR="004F617F" w:rsidRPr="006C7221">
        <w:rPr>
          <w:rFonts w:ascii="Aazirk Muza Medium" w:hAnsi="Aazirk Muza Medium"/>
          <w:bCs/>
          <w:szCs w:val="20"/>
        </w:rPr>
        <w:t xml:space="preserve"> </w:t>
      </w:r>
      <w:r w:rsidRPr="006C7221">
        <w:rPr>
          <w:rFonts w:ascii="Aazirk Muza Medium" w:hAnsi="Aazirk Muza Medium"/>
          <w:bCs/>
          <w:szCs w:val="20"/>
        </w:rPr>
        <w:t xml:space="preserve">každý den od </w:t>
      </w:r>
      <w:r w:rsidR="00E37563" w:rsidRPr="006C7221">
        <w:rPr>
          <w:rFonts w:ascii="Aazirk Muza Medium" w:hAnsi="Aazirk Muza Medium"/>
          <w:bCs/>
          <w:szCs w:val="20"/>
        </w:rPr>
        <w:t>8.0</w:t>
      </w:r>
      <w:r w:rsidRPr="006C7221">
        <w:rPr>
          <w:rFonts w:ascii="Aazirk Muza Medium" w:hAnsi="Aazirk Muza Medium"/>
          <w:bCs/>
          <w:szCs w:val="20"/>
        </w:rPr>
        <w:t>0 do 16.00</w:t>
      </w:r>
      <w:r w:rsidRPr="006C7221">
        <w:rPr>
          <w:rFonts w:ascii="Aazirk Muza Medium" w:hAnsi="Aazirk Muza Medium"/>
          <w:bCs/>
          <w:szCs w:val="20"/>
        </w:rPr>
        <w:tab/>
      </w:r>
    </w:p>
    <w:p w14:paraId="098B7792" w14:textId="31BCFDF8" w:rsidR="00FB78C5" w:rsidRPr="006C7221" w:rsidRDefault="00FB78C5" w:rsidP="00F63610">
      <w:pPr>
        <w:pStyle w:val="Nadpis"/>
        <w:spacing w:before="60" w:after="120"/>
        <w:rPr>
          <w:rFonts w:ascii="Aazirk Muza Medium" w:hAnsi="Aazirk Muza Medium"/>
          <w:b w:val="0"/>
          <w:bCs/>
          <w:szCs w:val="20"/>
        </w:rPr>
      </w:pPr>
      <w:r w:rsidRPr="006C7221">
        <w:rPr>
          <w:rFonts w:ascii="Aazirk Muza Medium" w:hAnsi="Aazirk Muza Medium"/>
          <w:b w:val="0"/>
          <w:bCs/>
          <w:szCs w:val="20"/>
        </w:rPr>
        <w:t>Cena tábora</w:t>
      </w:r>
      <w:r w:rsidRPr="006C7221">
        <w:rPr>
          <w:rFonts w:ascii="Aazirk Muza Medium" w:hAnsi="Aazirk Muza Medium"/>
          <w:b w:val="0"/>
          <w:bCs/>
          <w:szCs w:val="20"/>
        </w:rPr>
        <w:tab/>
      </w:r>
      <w:r w:rsidR="007A3487" w:rsidRPr="006C7221">
        <w:rPr>
          <w:rFonts w:ascii="Aazirk Muza Medium" w:hAnsi="Aazirk Muza Medium"/>
          <w:b w:val="0"/>
          <w:bCs/>
          <w:szCs w:val="20"/>
        </w:rPr>
        <w:tab/>
      </w:r>
      <w:r w:rsidR="00562ADB" w:rsidRPr="006C7221">
        <w:rPr>
          <w:rFonts w:ascii="Aazirk Muza Medium" w:hAnsi="Aazirk Muza Medium"/>
          <w:b w:val="0"/>
          <w:bCs/>
          <w:szCs w:val="20"/>
        </w:rPr>
        <w:t>2</w:t>
      </w:r>
      <w:r w:rsidR="00F97B0F" w:rsidRPr="006C7221">
        <w:rPr>
          <w:rFonts w:ascii="Aazirk Muza Medium" w:hAnsi="Aazirk Muza Medium"/>
          <w:b w:val="0"/>
          <w:bCs/>
          <w:szCs w:val="20"/>
        </w:rPr>
        <w:t xml:space="preserve"> </w:t>
      </w:r>
      <w:r w:rsidR="00B74437">
        <w:rPr>
          <w:rFonts w:ascii="Aazirk Muza Medium" w:hAnsi="Aazirk Muza Medium"/>
          <w:b w:val="0"/>
          <w:bCs/>
          <w:szCs w:val="20"/>
        </w:rPr>
        <w:t>9</w:t>
      </w:r>
      <w:r w:rsidR="00562ADB" w:rsidRPr="006C7221">
        <w:rPr>
          <w:rFonts w:ascii="Aazirk Muza Medium" w:hAnsi="Aazirk Muza Medium"/>
          <w:b w:val="0"/>
          <w:bCs/>
          <w:szCs w:val="20"/>
        </w:rPr>
        <w:t>00</w:t>
      </w:r>
      <w:r w:rsidRPr="006C7221">
        <w:rPr>
          <w:rFonts w:ascii="Aazirk Muza Medium" w:hAnsi="Aazirk Muza Medium"/>
          <w:b w:val="0"/>
          <w:bCs/>
          <w:szCs w:val="20"/>
        </w:rPr>
        <w:t xml:space="preserve"> Kč</w:t>
      </w:r>
      <w:r w:rsidR="00774409" w:rsidRPr="006C7221">
        <w:rPr>
          <w:rFonts w:ascii="Aazirk Muza Medium" w:hAnsi="Aazirk Muza Medium"/>
          <w:b w:val="0"/>
          <w:bCs/>
          <w:szCs w:val="20"/>
        </w:rPr>
        <w:t xml:space="preserve"> (</w:t>
      </w:r>
      <w:r w:rsidRPr="006C7221">
        <w:rPr>
          <w:rFonts w:ascii="Aazirk Muza Medium" w:hAnsi="Aazirk Muza Medium"/>
          <w:b w:val="0"/>
          <w:bCs/>
          <w:szCs w:val="20"/>
        </w:rPr>
        <w:t>oběd</w:t>
      </w:r>
      <w:r w:rsidR="00774409" w:rsidRPr="006C7221">
        <w:rPr>
          <w:rFonts w:ascii="Aazirk Muza Medium" w:hAnsi="Aazirk Muza Medium"/>
          <w:b w:val="0"/>
          <w:bCs/>
          <w:szCs w:val="20"/>
        </w:rPr>
        <w:t>y</w:t>
      </w:r>
      <w:r w:rsidR="00E37563" w:rsidRPr="006C7221">
        <w:rPr>
          <w:rFonts w:ascii="Aazirk Muza Medium" w:hAnsi="Aazirk Muza Medium"/>
          <w:b w:val="0"/>
          <w:bCs/>
          <w:szCs w:val="20"/>
        </w:rPr>
        <w:t>,</w:t>
      </w:r>
      <w:r w:rsidR="00A36B2D" w:rsidRPr="006C7221">
        <w:rPr>
          <w:rFonts w:ascii="Aazirk Muza Medium" w:hAnsi="Aazirk Muza Medium"/>
          <w:b w:val="0"/>
          <w:bCs/>
          <w:szCs w:val="20"/>
        </w:rPr>
        <w:t xml:space="preserve"> pitný režim,</w:t>
      </w:r>
      <w:r w:rsidRPr="006C7221">
        <w:rPr>
          <w:rFonts w:ascii="Aazirk Muza Medium" w:hAnsi="Aazirk Muza Medium"/>
          <w:b w:val="0"/>
          <w:bCs/>
          <w:szCs w:val="20"/>
        </w:rPr>
        <w:t xml:space="preserve"> materiál na </w:t>
      </w:r>
      <w:r w:rsidR="00A36B2D" w:rsidRPr="006C7221">
        <w:rPr>
          <w:rFonts w:ascii="Aazirk Muza Medium" w:hAnsi="Aazirk Muza Medium"/>
          <w:b w:val="0"/>
          <w:bCs/>
          <w:szCs w:val="20"/>
        </w:rPr>
        <w:t>tvoření</w:t>
      </w:r>
      <w:r w:rsidR="00E37563" w:rsidRPr="006C7221">
        <w:rPr>
          <w:rFonts w:ascii="Aazirk Muza Medium" w:hAnsi="Aazirk Muza Medium"/>
          <w:b w:val="0"/>
          <w:bCs/>
          <w:szCs w:val="20"/>
        </w:rPr>
        <w:t xml:space="preserve"> a hry</w:t>
      </w:r>
      <w:r w:rsidR="00A36B2D" w:rsidRPr="006C7221">
        <w:rPr>
          <w:rFonts w:ascii="Aazirk Muza Medium" w:hAnsi="Aazirk Muza Medium"/>
          <w:b w:val="0"/>
          <w:bCs/>
          <w:szCs w:val="20"/>
        </w:rPr>
        <w:t>, jízdné na výlety aj.</w:t>
      </w:r>
      <w:r w:rsidR="00774409" w:rsidRPr="006C7221">
        <w:rPr>
          <w:rFonts w:ascii="Aazirk Muza Medium" w:hAnsi="Aazirk Muza Medium"/>
          <w:b w:val="0"/>
          <w:bCs/>
          <w:szCs w:val="20"/>
        </w:rPr>
        <w:t>)</w:t>
      </w:r>
    </w:p>
    <w:p w14:paraId="4676D882" w14:textId="397CEBB3" w:rsidR="00C74D65" w:rsidRPr="006C7221" w:rsidRDefault="00C74D65" w:rsidP="00F63610">
      <w:pPr>
        <w:pStyle w:val="Nadpis"/>
        <w:spacing w:before="60" w:after="120"/>
        <w:rPr>
          <w:rFonts w:ascii="Aazirk Muza Medium" w:hAnsi="Aazirk Muza Medium"/>
          <w:b w:val="0"/>
          <w:bCs/>
          <w:szCs w:val="20"/>
        </w:rPr>
      </w:pPr>
      <w:r w:rsidRPr="006C7221">
        <w:rPr>
          <w:rFonts w:ascii="Aazirk Muza Medium" w:hAnsi="Aazirk Muza Medium"/>
          <w:b w:val="0"/>
          <w:bCs/>
          <w:szCs w:val="20"/>
        </w:rPr>
        <w:t>Kapacita</w:t>
      </w:r>
      <w:r w:rsidRPr="006C7221">
        <w:rPr>
          <w:rFonts w:ascii="Aazirk Muza Medium" w:hAnsi="Aazirk Muza Medium"/>
          <w:b w:val="0"/>
          <w:bCs/>
          <w:szCs w:val="20"/>
        </w:rPr>
        <w:tab/>
      </w:r>
      <w:r w:rsidRPr="006C7221">
        <w:rPr>
          <w:rFonts w:ascii="Aazirk Muza Medium" w:hAnsi="Aazirk Muza Medium"/>
          <w:b w:val="0"/>
          <w:bCs/>
          <w:szCs w:val="20"/>
        </w:rPr>
        <w:tab/>
      </w:r>
      <w:r w:rsidR="0039365B" w:rsidRPr="006C7221">
        <w:rPr>
          <w:rFonts w:ascii="Aazirk Muza Medium" w:hAnsi="Aazirk Muza Medium"/>
          <w:b w:val="0"/>
          <w:bCs/>
          <w:szCs w:val="20"/>
        </w:rPr>
        <w:t>25</w:t>
      </w:r>
      <w:r w:rsidRPr="006C7221">
        <w:rPr>
          <w:rFonts w:ascii="Aazirk Muza Medium" w:hAnsi="Aazirk Muza Medium"/>
          <w:b w:val="0"/>
          <w:bCs/>
          <w:szCs w:val="20"/>
        </w:rPr>
        <w:t xml:space="preserve"> účastníků ve věku </w:t>
      </w:r>
      <w:r w:rsidR="008B1C1B" w:rsidRPr="006C7221">
        <w:rPr>
          <w:rFonts w:ascii="Aazirk Muza Medium" w:hAnsi="Aazirk Muza Medium"/>
          <w:b w:val="0"/>
          <w:bCs/>
          <w:szCs w:val="20"/>
        </w:rPr>
        <w:t>1. stupně ZŠ</w:t>
      </w:r>
    </w:p>
    <w:p w14:paraId="585CBD1B" w14:textId="0EE51AE3" w:rsidR="00FB78C5" w:rsidRPr="006C7221" w:rsidRDefault="00C74D65" w:rsidP="00F63610">
      <w:pPr>
        <w:pStyle w:val="Nadpis"/>
        <w:spacing w:before="60" w:after="120"/>
        <w:ind w:left="2126" w:hanging="2126"/>
        <w:rPr>
          <w:rFonts w:ascii="Aazirk Muza Medium" w:hAnsi="Aazirk Muza Medium"/>
          <w:b w:val="0"/>
          <w:bCs/>
          <w:szCs w:val="20"/>
        </w:rPr>
      </w:pPr>
      <w:r w:rsidRPr="006C7221">
        <w:rPr>
          <w:rFonts w:ascii="Aazirk Muza Medium" w:hAnsi="Aazirk Muza Medium"/>
          <w:b w:val="0"/>
          <w:bCs/>
          <w:szCs w:val="20"/>
        </w:rPr>
        <w:t>Přihlášení a platba</w:t>
      </w:r>
      <w:r w:rsidR="000A262E" w:rsidRPr="006C7221">
        <w:rPr>
          <w:rFonts w:ascii="Aazirk Muza Medium" w:hAnsi="Aazirk Muza Medium"/>
          <w:b w:val="0"/>
          <w:bCs/>
          <w:szCs w:val="20"/>
        </w:rPr>
        <w:tab/>
      </w:r>
      <w:r w:rsidR="00A36B2D" w:rsidRPr="006C7221">
        <w:rPr>
          <w:rFonts w:ascii="Aazirk Muza Medium" w:hAnsi="Aazirk Muza Medium"/>
          <w:b w:val="0"/>
          <w:bCs/>
          <w:szCs w:val="20"/>
        </w:rPr>
        <w:t>Přihlášky zasílejte na e-mail</w:t>
      </w:r>
      <w:r w:rsidRPr="006C7221">
        <w:rPr>
          <w:rFonts w:ascii="Aazirk Muza Medium" w:hAnsi="Aazirk Muza Medium"/>
          <w:b w:val="0"/>
          <w:bCs/>
          <w:szCs w:val="20"/>
        </w:rPr>
        <w:t xml:space="preserve"> </w:t>
      </w:r>
      <w:r w:rsidR="00B74437">
        <w:rPr>
          <w:rFonts w:ascii="Aazirk Muza Medium" w:hAnsi="Aazirk Muza Medium"/>
          <w:b w:val="0"/>
          <w:bCs/>
          <w:szCs w:val="20"/>
        </w:rPr>
        <w:t>pedagogika</w:t>
      </w:r>
      <w:r w:rsidR="001C089F" w:rsidRPr="006C7221">
        <w:rPr>
          <w:rFonts w:ascii="Aazirk Muza Medium" w:hAnsi="Aazirk Muza Medium"/>
          <w:b w:val="0"/>
          <w:bCs/>
          <w:szCs w:val="20"/>
        </w:rPr>
        <w:t>@muzeumlb.cz</w:t>
      </w:r>
      <w:r w:rsidR="00DE1713" w:rsidRPr="006C7221">
        <w:rPr>
          <w:rFonts w:ascii="Aazirk Muza Medium" w:hAnsi="Aazirk Muza Medium"/>
          <w:b w:val="0"/>
          <w:bCs/>
          <w:szCs w:val="20"/>
        </w:rPr>
        <w:t>.</w:t>
      </w:r>
      <w:r w:rsidR="004F617F" w:rsidRPr="006C7221">
        <w:rPr>
          <w:rFonts w:ascii="Aazirk Muza Medium" w:hAnsi="Aazirk Muza Medium"/>
          <w:b w:val="0"/>
          <w:bCs/>
          <w:szCs w:val="20"/>
        </w:rPr>
        <w:br/>
      </w:r>
      <w:r w:rsidR="00A36B2D" w:rsidRPr="006C7221">
        <w:rPr>
          <w:rFonts w:ascii="Aazirk Muza Medium" w:hAnsi="Aazirk Muza Medium"/>
          <w:b w:val="0"/>
          <w:bCs/>
          <w:szCs w:val="20"/>
        </w:rPr>
        <w:t xml:space="preserve">Táborový poplatek </w:t>
      </w:r>
      <w:r w:rsidR="00562ADB" w:rsidRPr="006C7221">
        <w:rPr>
          <w:rFonts w:ascii="Aazirk Muza Medium" w:hAnsi="Aazirk Muza Medium"/>
          <w:b w:val="0"/>
          <w:bCs/>
          <w:szCs w:val="20"/>
        </w:rPr>
        <w:t xml:space="preserve">je nutné uhradit do </w:t>
      </w:r>
      <w:r w:rsidR="00482DEA">
        <w:rPr>
          <w:rFonts w:ascii="Aazirk Muza Medium" w:hAnsi="Aazirk Muza Medium"/>
          <w:b w:val="0"/>
          <w:bCs/>
          <w:szCs w:val="20"/>
        </w:rPr>
        <w:t>30 dní od přijetí pokynů k platbě.</w:t>
      </w:r>
      <w:r w:rsidR="008B1C1B" w:rsidRPr="006C7221">
        <w:rPr>
          <w:rFonts w:ascii="Aazirk Muza Medium" w:hAnsi="Aazirk Muza Medium"/>
          <w:b w:val="0"/>
          <w:bCs/>
          <w:szCs w:val="20"/>
        </w:rPr>
        <w:br/>
      </w:r>
      <w:r w:rsidR="00A16586" w:rsidRPr="006C7221">
        <w:rPr>
          <w:rFonts w:ascii="Aazirk Muza Medium" w:hAnsi="Aazirk Muza Medium"/>
          <w:b w:val="0"/>
          <w:bCs/>
          <w:szCs w:val="20"/>
        </w:rPr>
        <w:t>Pokyny k platbě Vám zašleme e-m</w:t>
      </w:r>
      <w:r w:rsidR="000A262E" w:rsidRPr="006C7221">
        <w:rPr>
          <w:rFonts w:ascii="Aazirk Muza Medium" w:hAnsi="Aazirk Muza Medium"/>
          <w:b w:val="0"/>
          <w:bCs/>
          <w:szCs w:val="20"/>
        </w:rPr>
        <w:t>ailem po přijetí Vaší přihlášky</w:t>
      </w:r>
      <w:r w:rsidR="00DE1713" w:rsidRPr="006C7221">
        <w:rPr>
          <w:rFonts w:ascii="Aazirk Muza Medium" w:hAnsi="Aazirk Muza Medium"/>
          <w:b w:val="0"/>
          <w:bCs/>
          <w:szCs w:val="20"/>
        </w:rPr>
        <w:t>.</w:t>
      </w:r>
    </w:p>
    <w:p w14:paraId="78CF9264" w14:textId="71A8A73C" w:rsidR="00B46837" w:rsidRPr="006C7221" w:rsidRDefault="00C74D65" w:rsidP="00F63610">
      <w:pPr>
        <w:pStyle w:val="Nadpis"/>
        <w:spacing w:before="60"/>
        <w:ind w:left="2166" w:hanging="2166"/>
        <w:rPr>
          <w:rFonts w:ascii="Aazirk Muza Medium" w:hAnsi="Aazirk Muza Medium"/>
          <w:b w:val="0"/>
          <w:bCs/>
          <w:szCs w:val="20"/>
        </w:rPr>
      </w:pPr>
      <w:r w:rsidRPr="006C7221">
        <w:rPr>
          <w:rFonts w:ascii="Aazirk Muza Medium" w:hAnsi="Aazirk Muza Medium"/>
          <w:b w:val="0"/>
          <w:bCs/>
          <w:szCs w:val="20"/>
        </w:rPr>
        <w:t>Storno poplat</w:t>
      </w:r>
      <w:r w:rsidR="00FB78C5" w:rsidRPr="006C7221">
        <w:rPr>
          <w:rFonts w:ascii="Aazirk Muza Medium" w:hAnsi="Aazirk Muza Medium"/>
          <w:b w:val="0"/>
          <w:bCs/>
          <w:szCs w:val="20"/>
        </w:rPr>
        <w:t>k</w:t>
      </w:r>
      <w:r w:rsidRPr="006C7221">
        <w:rPr>
          <w:rFonts w:ascii="Aazirk Muza Medium" w:hAnsi="Aazirk Muza Medium"/>
          <w:b w:val="0"/>
          <w:bCs/>
          <w:szCs w:val="20"/>
        </w:rPr>
        <w:t>y</w:t>
      </w:r>
      <w:r w:rsidR="007A3487" w:rsidRPr="006C7221">
        <w:rPr>
          <w:rFonts w:ascii="Aazirk Muza Medium" w:hAnsi="Aazirk Muza Medium"/>
          <w:b w:val="0"/>
          <w:bCs/>
          <w:szCs w:val="20"/>
        </w:rPr>
        <w:tab/>
      </w:r>
      <w:r w:rsidR="008B1C1B" w:rsidRPr="006C7221">
        <w:rPr>
          <w:rFonts w:ascii="Aazirk Muza Medium" w:hAnsi="Aazirk Muza Medium"/>
          <w:b w:val="0"/>
          <w:bCs/>
          <w:szCs w:val="20"/>
        </w:rPr>
        <w:t>Při o</w:t>
      </w:r>
      <w:r w:rsidR="00B46837" w:rsidRPr="006C7221">
        <w:rPr>
          <w:rFonts w:ascii="Aazirk Muza Medium" w:hAnsi="Aazirk Muza Medium"/>
          <w:b w:val="0"/>
          <w:bCs/>
          <w:szCs w:val="20"/>
        </w:rPr>
        <w:t xml:space="preserve">dhlášení více než </w:t>
      </w:r>
      <w:r w:rsidR="0060335A">
        <w:rPr>
          <w:rFonts w:ascii="Aazirk Muza Medium" w:hAnsi="Aazirk Muza Medium"/>
          <w:b w:val="0"/>
          <w:bCs/>
          <w:szCs w:val="20"/>
        </w:rPr>
        <w:t>8</w:t>
      </w:r>
      <w:r w:rsidR="00B46837" w:rsidRPr="006C7221">
        <w:rPr>
          <w:rFonts w:ascii="Aazirk Muza Medium" w:hAnsi="Aazirk Muza Medium"/>
          <w:b w:val="0"/>
          <w:bCs/>
          <w:szCs w:val="20"/>
        </w:rPr>
        <w:t xml:space="preserve"> týdn</w:t>
      </w:r>
      <w:r w:rsidR="0060335A">
        <w:rPr>
          <w:rFonts w:ascii="Aazirk Muza Medium" w:hAnsi="Aazirk Muza Medium"/>
          <w:b w:val="0"/>
          <w:bCs/>
          <w:szCs w:val="20"/>
        </w:rPr>
        <w:t>ů</w:t>
      </w:r>
      <w:r w:rsidR="00B46837" w:rsidRPr="006C7221">
        <w:rPr>
          <w:rFonts w:ascii="Aazirk Muza Medium" w:hAnsi="Aazirk Muza Medium"/>
          <w:b w:val="0"/>
          <w:bCs/>
          <w:szCs w:val="20"/>
        </w:rPr>
        <w:t xml:space="preserve"> před zahájením tábora vracíme </w:t>
      </w:r>
      <w:r w:rsidR="0060335A">
        <w:rPr>
          <w:rFonts w:ascii="Aazirk Muza Medium" w:hAnsi="Aazirk Muza Medium"/>
          <w:b w:val="0"/>
          <w:bCs/>
          <w:szCs w:val="20"/>
        </w:rPr>
        <w:t>80 % z ceny</w:t>
      </w:r>
      <w:r w:rsidR="00B46837" w:rsidRPr="006C7221">
        <w:rPr>
          <w:rFonts w:ascii="Aazirk Muza Medium" w:hAnsi="Aazirk Muza Medium"/>
          <w:b w:val="0"/>
          <w:bCs/>
          <w:szCs w:val="20"/>
        </w:rPr>
        <w:t>.</w:t>
      </w:r>
    </w:p>
    <w:p w14:paraId="4E300182" w14:textId="520ED4D6" w:rsidR="00B46837" w:rsidRPr="006C7221" w:rsidRDefault="008B1C1B" w:rsidP="00F63610">
      <w:pPr>
        <w:pStyle w:val="Nadpis"/>
        <w:spacing w:before="60"/>
        <w:ind w:left="2166"/>
        <w:rPr>
          <w:rFonts w:ascii="Aazirk Muza Medium" w:hAnsi="Aazirk Muza Medium"/>
          <w:b w:val="0"/>
          <w:bCs/>
          <w:szCs w:val="20"/>
        </w:rPr>
      </w:pPr>
      <w:r w:rsidRPr="006C7221">
        <w:rPr>
          <w:rFonts w:ascii="Aazirk Muza Medium" w:hAnsi="Aazirk Muza Medium"/>
          <w:b w:val="0"/>
          <w:bCs/>
          <w:szCs w:val="20"/>
        </w:rPr>
        <w:t>Při o</w:t>
      </w:r>
      <w:r w:rsidR="00B46837" w:rsidRPr="006C7221">
        <w:rPr>
          <w:rFonts w:ascii="Aazirk Muza Medium" w:hAnsi="Aazirk Muza Medium"/>
          <w:b w:val="0"/>
          <w:bCs/>
          <w:szCs w:val="20"/>
        </w:rPr>
        <w:t xml:space="preserve">dhlášení </w:t>
      </w:r>
      <w:r w:rsidR="0060335A">
        <w:rPr>
          <w:rFonts w:ascii="Aazirk Muza Medium" w:hAnsi="Aazirk Muza Medium"/>
          <w:b w:val="0"/>
          <w:bCs/>
          <w:szCs w:val="20"/>
        </w:rPr>
        <w:t>55</w:t>
      </w:r>
      <w:r w:rsidR="00B46837" w:rsidRPr="006C7221">
        <w:rPr>
          <w:rFonts w:ascii="Aazirk Muza Medium" w:hAnsi="Aazirk Muza Medium"/>
          <w:b w:val="0"/>
          <w:bCs/>
          <w:szCs w:val="20"/>
        </w:rPr>
        <w:t xml:space="preserve"> až </w:t>
      </w:r>
      <w:r w:rsidR="0060335A">
        <w:rPr>
          <w:rFonts w:ascii="Aazirk Muza Medium" w:hAnsi="Aazirk Muza Medium"/>
          <w:b w:val="0"/>
          <w:bCs/>
          <w:szCs w:val="20"/>
        </w:rPr>
        <w:t>35</w:t>
      </w:r>
      <w:r w:rsidR="00B46837" w:rsidRPr="006C7221">
        <w:rPr>
          <w:rFonts w:ascii="Aazirk Muza Medium" w:hAnsi="Aazirk Muza Medium"/>
          <w:b w:val="0"/>
          <w:bCs/>
          <w:szCs w:val="20"/>
        </w:rPr>
        <w:t xml:space="preserve"> dní před zahájením tábora vracíme </w:t>
      </w:r>
      <w:r w:rsidR="0060335A">
        <w:rPr>
          <w:rFonts w:ascii="Aazirk Muza Medium" w:hAnsi="Aazirk Muza Medium"/>
          <w:b w:val="0"/>
          <w:bCs/>
          <w:szCs w:val="20"/>
        </w:rPr>
        <w:t>5</w:t>
      </w:r>
      <w:r w:rsidR="00B46837" w:rsidRPr="006C7221">
        <w:rPr>
          <w:rFonts w:ascii="Aazirk Muza Medium" w:hAnsi="Aazirk Muza Medium"/>
          <w:b w:val="0"/>
          <w:bCs/>
          <w:szCs w:val="20"/>
        </w:rPr>
        <w:t>0</w:t>
      </w:r>
      <w:r w:rsidR="00F97B0F" w:rsidRPr="006C7221">
        <w:rPr>
          <w:rFonts w:ascii="Aazirk Muza Medium" w:hAnsi="Aazirk Muza Medium"/>
          <w:b w:val="0"/>
          <w:bCs/>
          <w:szCs w:val="20"/>
        </w:rPr>
        <w:t xml:space="preserve"> </w:t>
      </w:r>
      <w:r w:rsidR="00B46837" w:rsidRPr="006C7221">
        <w:rPr>
          <w:rFonts w:ascii="Aazirk Muza Medium" w:hAnsi="Aazirk Muza Medium"/>
          <w:b w:val="0"/>
          <w:bCs/>
          <w:szCs w:val="20"/>
        </w:rPr>
        <w:t>% z ceny.</w:t>
      </w:r>
    </w:p>
    <w:p w14:paraId="33F19C9C" w14:textId="0C44300F" w:rsidR="0060335A" w:rsidRDefault="008B1C1B" w:rsidP="00F63610">
      <w:pPr>
        <w:pStyle w:val="Nadpis"/>
        <w:spacing w:before="60"/>
        <w:ind w:left="2166"/>
        <w:rPr>
          <w:rFonts w:ascii="Aazirk Muza Medium" w:hAnsi="Aazirk Muza Medium"/>
          <w:b w:val="0"/>
          <w:bCs/>
          <w:szCs w:val="20"/>
        </w:rPr>
      </w:pPr>
      <w:r w:rsidRPr="006C7221">
        <w:rPr>
          <w:rFonts w:ascii="Aazirk Muza Medium" w:hAnsi="Aazirk Muza Medium"/>
          <w:b w:val="0"/>
          <w:bCs/>
          <w:szCs w:val="20"/>
        </w:rPr>
        <w:t>Při od</w:t>
      </w:r>
      <w:r w:rsidR="00B46837" w:rsidRPr="006C7221">
        <w:rPr>
          <w:rFonts w:ascii="Aazirk Muza Medium" w:hAnsi="Aazirk Muza Medium"/>
          <w:b w:val="0"/>
          <w:bCs/>
          <w:szCs w:val="20"/>
        </w:rPr>
        <w:t xml:space="preserve">hlášení </w:t>
      </w:r>
      <w:r w:rsidR="0060335A">
        <w:rPr>
          <w:rFonts w:ascii="Aazirk Muza Medium" w:hAnsi="Aazirk Muza Medium"/>
          <w:b w:val="0"/>
          <w:bCs/>
          <w:szCs w:val="20"/>
        </w:rPr>
        <w:t>34 až do dne zahájení tábora vracíme 30 % z ceny.</w:t>
      </w:r>
    </w:p>
    <w:p w14:paraId="59665EFB" w14:textId="77777777" w:rsidR="000A262E" w:rsidRPr="006C7221" w:rsidRDefault="004F617F" w:rsidP="00F63610">
      <w:pPr>
        <w:pStyle w:val="Nadpis"/>
        <w:spacing w:before="60" w:after="120"/>
        <w:ind w:left="2166"/>
        <w:rPr>
          <w:rFonts w:ascii="Aazirk Muza Medium" w:hAnsi="Aazirk Muza Medium"/>
          <w:b w:val="0"/>
          <w:bCs/>
          <w:szCs w:val="20"/>
        </w:rPr>
      </w:pPr>
      <w:r w:rsidRPr="006C7221">
        <w:rPr>
          <w:rFonts w:ascii="Aazirk Muza Medium" w:hAnsi="Aazirk Muza Medium"/>
          <w:b w:val="0"/>
          <w:bCs/>
          <w:szCs w:val="20"/>
        </w:rPr>
        <w:t xml:space="preserve">V případě </w:t>
      </w:r>
      <w:r w:rsidR="00774409" w:rsidRPr="006C7221">
        <w:rPr>
          <w:rFonts w:ascii="Aazirk Muza Medium" w:hAnsi="Aazirk Muza Medium"/>
          <w:b w:val="0"/>
          <w:bCs/>
          <w:szCs w:val="20"/>
        </w:rPr>
        <w:t>nekonání tábora (</w:t>
      </w:r>
      <w:r w:rsidRPr="006C7221">
        <w:rPr>
          <w:rFonts w:ascii="Aazirk Muza Medium" w:hAnsi="Aazirk Muza Medium"/>
          <w:b w:val="0"/>
          <w:bCs/>
          <w:szCs w:val="20"/>
        </w:rPr>
        <w:t>nepřízniv</w:t>
      </w:r>
      <w:r w:rsidR="00774409" w:rsidRPr="006C7221">
        <w:rPr>
          <w:rFonts w:ascii="Aazirk Muza Medium" w:hAnsi="Aazirk Muza Medium"/>
          <w:b w:val="0"/>
          <w:bCs/>
          <w:szCs w:val="20"/>
        </w:rPr>
        <w:t>á</w:t>
      </w:r>
      <w:r w:rsidRPr="006C7221">
        <w:rPr>
          <w:rFonts w:ascii="Aazirk Muza Medium" w:hAnsi="Aazirk Muza Medium"/>
          <w:b w:val="0"/>
          <w:bCs/>
          <w:szCs w:val="20"/>
        </w:rPr>
        <w:t xml:space="preserve"> epidemiologick</w:t>
      </w:r>
      <w:r w:rsidR="00774409" w:rsidRPr="006C7221">
        <w:rPr>
          <w:rFonts w:ascii="Aazirk Muza Medium" w:hAnsi="Aazirk Muza Medium"/>
          <w:b w:val="0"/>
          <w:bCs/>
          <w:szCs w:val="20"/>
        </w:rPr>
        <w:t>á</w:t>
      </w:r>
      <w:r w:rsidRPr="006C7221">
        <w:rPr>
          <w:rFonts w:ascii="Aazirk Muza Medium" w:hAnsi="Aazirk Muza Medium"/>
          <w:b w:val="0"/>
          <w:bCs/>
          <w:szCs w:val="20"/>
        </w:rPr>
        <w:t xml:space="preserve"> situace</w:t>
      </w:r>
      <w:r w:rsidR="00774409" w:rsidRPr="006C7221">
        <w:rPr>
          <w:rFonts w:ascii="Aazirk Muza Medium" w:hAnsi="Aazirk Muza Medium"/>
          <w:b w:val="0"/>
          <w:bCs/>
          <w:szCs w:val="20"/>
        </w:rPr>
        <w:t xml:space="preserve">, nenaplnění minimální kapacity) </w:t>
      </w:r>
      <w:r w:rsidRPr="006C7221">
        <w:rPr>
          <w:rFonts w:ascii="Aazirk Muza Medium" w:hAnsi="Aazirk Muza Medium"/>
          <w:b w:val="0"/>
          <w:bCs/>
          <w:szCs w:val="20"/>
        </w:rPr>
        <w:t>Vám bude částka vrácena celá.</w:t>
      </w:r>
    </w:p>
    <w:p w14:paraId="47569EAC" w14:textId="17629358" w:rsidR="00FB78C5" w:rsidRPr="006C7221" w:rsidRDefault="00FB78C5" w:rsidP="00F63610">
      <w:pPr>
        <w:pStyle w:val="Nadpis"/>
        <w:spacing w:before="60" w:after="120"/>
        <w:rPr>
          <w:rFonts w:ascii="Aazirk Muza Medium" w:hAnsi="Aazirk Muza Medium"/>
          <w:b w:val="0"/>
          <w:bCs/>
          <w:szCs w:val="20"/>
        </w:rPr>
      </w:pPr>
      <w:r w:rsidRPr="006C7221">
        <w:rPr>
          <w:rFonts w:ascii="Aazirk Muza Medium" w:hAnsi="Aazirk Muza Medium"/>
          <w:b w:val="0"/>
          <w:bCs/>
          <w:szCs w:val="20"/>
        </w:rPr>
        <w:t xml:space="preserve">Pojištění dětí </w:t>
      </w:r>
      <w:r w:rsidRPr="006C7221">
        <w:rPr>
          <w:rFonts w:ascii="Aazirk Muza Medium" w:hAnsi="Aazirk Muza Medium"/>
          <w:b w:val="0"/>
          <w:bCs/>
          <w:szCs w:val="20"/>
        </w:rPr>
        <w:tab/>
      </w:r>
      <w:r w:rsidRPr="006C7221">
        <w:rPr>
          <w:rFonts w:ascii="Aazirk Muza Medium" w:hAnsi="Aazirk Muza Medium"/>
          <w:b w:val="0"/>
          <w:bCs/>
          <w:szCs w:val="20"/>
        </w:rPr>
        <w:tab/>
      </w:r>
      <w:r w:rsidR="008364AF">
        <w:rPr>
          <w:rFonts w:ascii="Aazirk Muza Medium" w:hAnsi="Aazirk Muza Medium"/>
          <w:b w:val="0"/>
          <w:bCs/>
          <w:szCs w:val="20"/>
        </w:rPr>
        <w:t>Nadstandard si</w:t>
      </w:r>
      <w:r w:rsidRPr="006C7221">
        <w:rPr>
          <w:rFonts w:ascii="Aazirk Muza Medium" w:hAnsi="Aazirk Muza Medium"/>
          <w:b w:val="0"/>
          <w:bCs/>
          <w:szCs w:val="20"/>
        </w:rPr>
        <w:t xml:space="preserve"> rodiče </w:t>
      </w:r>
      <w:r w:rsidR="008364AF">
        <w:rPr>
          <w:rFonts w:ascii="Aazirk Muza Medium" w:hAnsi="Aazirk Muza Medium"/>
          <w:b w:val="0"/>
          <w:bCs/>
          <w:szCs w:val="20"/>
        </w:rPr>
        <w:t xml:space="preserve">zajišťují </w:t>
      </w:r>
      <w:r w:rsidRPr="006C7221">
        <w:rPr>
          <w:rFonts w:ascii="Aazirk Muza Medium" w:hAnsi="Aazirk Muza Medium"/>
          <w:b w:val="0"/>
          <w:bCs/>
          <w:szCs w:val="20"/>
        </w:rPr>
        <w:t>individuálně.</w:t>
      </w:r>
    </w:p>
    <w:p w14:paraId="6111FE01" w14:textId="77777777" w:rsidR="00FB78C5" w:rsidRPr="006C7221" w:rsidRDefault="00FB78C5">
      <w:pPr>
        <w:pStyle w:val="Nadpis"/>
        <w:rPr>
          <w:rFonts w:ascii="Aazirk Muza Medium" w:hAnsi="Aazirk Muza Medium"/>
          <w:b w:val="0"/>
          <w:bCs/>
          <w:szCs w:val="20"/>
        </w:rPr>
      </w:pPr>
    </w:p>
    <w:p w14:paraId="0A4A5E2F" w14:textId="77777777" w:rsidR="00FB78C5" w:rsidRPr="006C7221" w:rsidRDefault="004F617F">
      <w:pPr>
        <w:pStyle w:val="Nadpis"/>
        <w:rPr>
          <w:rFonts w:ascii="Aazirk Muza Medium" w:hAnsi="Aazirk Muza Medium"/>
          <w:b w:val="0"/>
          <w:bCs/>
          <w:szCs w:val="20"/>
        </w:rPr>
      </w:pPr>
      <w:r w:rsidRPr="006C7221">
        <w:rPr>
          <w:rFonts w:ascii="Aazirk Muza Medium" w:hAnsi="Aazirk Muza Medium"/>
          <w:b w:val="0"/>
          <w:bCs/>
          <w:szCs w:val="20"/>
        </w:rPr>
        <w:t>IDENTIFIKACE ÚČASTNÍKA</w:t>
      </w:r>
    </w:p>
    <w:p w14:paraId="620BE12D" w14:textId="77777777" w:rsidR="00FB78C5" w:rsidRPr="006C7221" w:rsidRDefault="00FB78C5">
      <w:pPr>
        <w:pStyle w:val="Zhlav"/>
        <w:tabs>
          <w:tab w:val="clear" w:pos="4536"/>
          <w:tab w:val="clear" w:pos="9072"/>
        </w:tabs>
        <w:rPr>
          <w:rFonts w:ascii="Aazirk Muza Medium" w:hAnsi="Aazirk Muza Medium"/>
          <w:bCs/>
          <w:szCs w:val="20"/>
        </w:rPr>
      </w:pPr>
    </w:p>
    <w:p w14:paraId="7CCA6CB6" w14:textId="75B4E04E" w:rsidR="00FB78C5" w:rsidRPr="006C7221" w:rsidRDefault="00FB78C5" w:rsidP="007A3487">
      <w:pPr>
        <w:pStyle w:val="Zhlav"/>
        <w:tabs>
          <w:tab w:val="clear" w:pos="4536"/>
          <w:tab w:val="clear" w:pos="9072"/>
        </w:tabs>
        <w:spacing w:line="360" w:lineRule="auto"/>
        <w:rPr>
          <w:rFonts w:ascii="Aazirk Muza Medium" w:hAnsi="Aazirk Muza Medium"/>
          <w:bCs/>
          <w:szCs w:val="20"/>
        </w:rPr>
      </w:pPr>
      <w:r w:rsidRPr="006C7221">
        <w:rPr>
          <w:rFonts w:ascii="Aazirk Muza Medium" w:hAnsi="Aazirk Muza Medium"/>
          <w:bCs/>
          <w:szCs w:val="20"/>
        </w:rPr>
        <w:t>Jméno a příjmení</w:t>
      </w:r>
      <w:r w:rsidR="00A934D5" w:rsidRPr="006C7221">
        <w:rPr>
          <w:rFonts w:ascii="Aazirk Muza Medium" w:hAnsi="Aazirk Muza Medium"/>
          <w:bCs/>
          <w:szCs w:val="20"/>
        </w:rPr>
        <w:t xml:space="preserve"> ____________________</w:t>
      </w:r>
      <w:r w:rsidRPr="006C7221">
        <w:rPr>
          <w:rFonts w:ascii="Aazirk Muza Medium" w:hAnsi="Aazirk Muza Medium"/>
          <w:bCs/>
          <w:szCs w:val="20"/>
        </w:rPr>
        <w:t>___________</w:t>
      </w:r>
      <w:r w:rsidR="006C7221" w:rsidRPr="006C7221">
        <w:rPr>
          <w:rFonts w:ascii="Aazirk Muza Medium" w:hAnsi="Aazirk Muza Medium"/>
          <w:bCs/>
          <w:szCs w:val="20"/>
        </w:rPr>
        <w:t>_</w:t>
      </w:r>
      <w:r w:rsidRPr="006C7221">
        <w:rPr>
          <w:rFonts w:ascii="Aazirk Muza Medium" w:hAnsi="Aazirk Muza Medium"/>
          <w:bCs/>
          <w:szCs w:val="20"/>
        </w:rPr>
        <w:t>___________________________</w:t>
      </w:r>
    </w:p>
    <w:p w14:paraId="7CB97B7F" w14:textId="109AEF50" w:rsidR="00FB78C5" w:rsidRPr="006C7221" w:rsidRDefault="00F97B0F" w:rsidP="007A3487">
      <w:pPr>
        <w:pStyle w:val="Zhlav"/>
        <w:tabs>
          <w:tab w:val="clear" w:pos="4536"/>
          <w:tab w:val="clear" w:pos="9072"/>
        </w:tabs>
        <w:spacing w:line="360" w:lineRule="auto"/>
        <w:rPr>
          <w:rFonts w:ascii="Aazirk Muza Medium" w:hAnsi="Aazirk Muza Medium"/>
          <w:bCs/>
          <w:szCs w:val="20"/>
        </w:rPr>
      </w:pPr>
      <w:r w:rsidRPr="006C7221">
        <w:rPr>
          <w:rFonts w:ascii="Aazirk Muza Medium" w:hAnsi="Aazirk Muza Medium"/>
          <w:bCs/>
          <w:szCs w:val="20"/>
        </w:rPr>
        <w:t xml:space="preserve">Datum narození </w:t>
      </w:r>
      <w:r w:rsidR="00A934D5" w:rsidRPr="006C7221">
        <w:rPr>
          <w:rFonts w:ascii="Aazirk Muza Medium" w:hAnsi="Aazirk Muza Medium"/>
          <w:bCs/>
          <w:szCs w:val="20"/>
        </w:rPr>
        <w:t>__________</w:t>
      </w:r>
      <w:r w:rsidR="00FB78C5" w:rsidRPr="006C7221">
        <w:rPr>
          <w:rFonts w:ascii="Aazirk Muza Medium" w:hAnsi="Aazirk Muza Medium"/>
          <w:bCs/>
          <w:szCs w:val="20"/>
        </w:rPr>
        <w:t>_____________________________</w:t>
      </w:r>
      <w:r w:rsidR="006C7221" w:rsidRPr="006C7221">
        <w:rPr>
          <w:rFonts w:ascii="Aazirk Muza Medium" w:hAnsi="Aazirk Muza Medium"/>
          <w:bCs/>
          <w:szCs w:val="20"/>
        </w:rPr>
        <w:t>_</w:t>
      </w:r>
      <w:r w:rsidR="00FB78C5" w:rsidRPr="006C7221">
        <w:rPr>
          <w:rFonts w:ascii="Aazirk Muza Medium" w:hAnsi="Aazirk Muza Medium"/>
          <w:bCs/>
          <w:szCs w:val="20"/>
        </w:rPr>
        <w:t>____________________</w:t>
      </w:r>
    </w:p>
    <w:p w14:paraId="72C3C13A" w14:textId="5B51EB4B" w:rsidR="008B7E40" w:rsidRPr="006C7221" w:rsidRDefault="00F97B0F" w:rsidP="007A3487">
      <w:pPr>
        <w:pStyle w:val="Zhlav"/>
        <w:tabs>
          <w:tab w:val="clear" w:pos="4536"/>
          <w:tab w:val="clear" w:pos="9072"/>
        </w:tabs>
        <w:spacing w:line="360" w:lineRule="auto"/>
        <w:rPr>
          <w:rFonts w:ascii="Aazirk Muza Medium" w:hAnsi="Aazirk Muza Medium"/>
          <w:bCs/>
          <w:szCs w:val="20"/>
        </w:rPr>
      </w:pPr>
      <w:r w:rsidRPr="006C7221">
        <w:rPr>
          <w:rFonts w:ascii="Aazirk Muza Medium" w:hAnsi="Aazirk Muza Medium"/>
          <w:bCs/>
          <w:szCs w:val="20"/>
        </w:rPr>
        <w:t>Bydliště</w:t>
      </w:r>
      <w:r w:rsidR="00A934D5" w:rsidRPr="006C7221">
        <w:rPr>
          <w:rFonts w:ascii="Aazirk Muza Medium" w:hAnsi="Aazirk Muza Medium"/>
          <w:bCs/>
          <w:szCs w:val="20"/>
        </w:rPr>
        <w:t xml:space="preserve"> _________________</w:t>
      </w:r>
      <w:r w:rsidR="00FB78C5" w:rsidRPr="006C7221">
        <w:rPr>
          <w:rFonts w:ascii="Aazirk Muza Medium" w:hAnsi="Aazirk Muza Medium"/>
          <w:bCs/>
          <w:szCs w:val="20"/>
        </w:rPr>
        <w:t>_________________________________________________</w:t>
      </w:r>
    </w:p>
    <w:p w14:paraId="5AD8C548" w14:textId="32A023E1" w:rsidR="008B7E40" w:rsidRPr="006C7221" w:rsidRDefault="008B7E40" w:rsidP="007A3487">
      <w:pPr>
        <w:pStyle w:val="Zhlav"/>
        <w:tabs>
          <w:tab w:val="clear" w:pos="4536"/>
          <w:tab w:val="clear" w:pos="9072"/>
        </w:tabs>
        <w:spacing w:before="60" w:line="360" w:lineRule="auto"/>
        <w:rPr>
          <w:rFonts w:ascii="Aazirk Muza Medium" w:hAnsi="Aazirk Muza Medium"/>
          <w:bCs/>
          <w:szCs w:val="20"/>
        </w:rPr>
      </w:pPr>
      <w:r w:rsidRPr="006C7221">
        <w:rPr>
          <w:rFonts w:ascii="Aazirk Muza Medium" w:hAnsi="Aazirk Muza Medium"/>
          <w:bCs/>
          <w:szCs w:val="20"/>
        </w:rPr>
        <w:t xml:space="preserve">Zdravotní a dietní omezení, </w:t>
      </w:r>
      <w:r w:rsidR="000237C4" w:rsidRPr="006C7221">
        <w:rPr>
          <w:rFonts w:ascii="Aazirk Muza Medium" w:hAnsi="Aazirk Muza Medium"/>
          <w:bCs/>
          <w:szCs w:val="20"/>
        </w:rPr>
        <w:t>alergie</w:t>
      </w:r>
      <w:r w:rsidRPr="006C7221">
        <w:rPr>
          <w:rFonts w:ascii="Aazirk Muza Medium" w:hAnsi="Aazirk Muza Medium"/>
          <w:bCs/>
          <w:szCs w:val="20"/>
        </w:rPr>
        <w:t xml:space="preserve"> apod.</w:t>
      </w:r>
      <w:r w:rsidR="007A3487" w:rsidRPr="006C7221">
        <w:rPr>
          <w:rFonts w:ascii="Aazirk Muza Medium" w:hAnsi="Aazirk Muza Medium"/>
          <w:bCs/>
          <w:szCs w:val="20"/>
        </w:rPr>
        <w:t xml:space="preserve"> </w:t>
      </w:r>
    </w:p>
    <w:p w14:paraId="491534B2" w14:textId="0B807F58" w:rsidR="008B7E40" w:rsidRPr="006C7221" w:rsidRDefault="00A934D5" w:rsidP="007A3487">
      <w:pPr>
        <w:spacing w:line="360" w:lineRule="auto"/>
        <w:rPr>
          <w:rFonts w:ascii="Aazirk Muza Medium" w:hAnsi="Aazirk Muza Medium"/>
          <w:bCs/>
          <w:szCs w:val="20"/>
        </w:rPr>
      </w:pPr>
      <w:r w:rsidRPr="006C7221">
        <w:rPr>
          <w:rFonts w:ascii="Aazirk Muza Medium" w:hAnsi="Aazirk Muza Medium"/>
          <w:bCs/>
          <w:szCs w:val="20"/>
        </w:rPr>
        <w:t xml:space="preserve"> </w:t>
      </w:r>
      <w:r w:rsidR="008B7E40" w:rsidRPr="006C7221">
        <w:rPr>
          <w:rFonts w:ascii="Aazirk Muza Medium" w:hAnsi="Aazirk Muza Medium"/>
          <w:bCs/>
          <w:szCs w:val="20"/>
        </w:rPr>
        <w:t>________________________________________________________________</w:t>
      </w:r>
      <w:r w:rsidR="00F97B0F" w:rsidRPr="006C7221">
        <w:rPr>
          <w:rFonts w:ascii="Aazirk Muza Medium" w:hAnsi="Aazirk Muza Medium"/>
          <w:bCs/>
          <w:szCs w:val="20"/>
        </w:rPr>
        <w:t>________</w:t>
      </w:r>
    </w:p>
    <w:p w14:paraId="4D936CD3" w14:textId="748A364E" w:rsidR="008B7E40" w:rsidRPr="006C7221" w:rsidRDefault="00F97B0F" w:rsidP="00A934D5">
      <w:pPr>
        <w:pStyle w:val="Zhlav"/>
        <w:tabs>
          <w:tab w:val="clear" w:pos="4536"/>
          <w:tab w:val="clear" w:pos="9072"/>
        </w:tabs>
        <w:spacing w:line="360" w:lineRule="auto"/>
        <w:rPr>
          <w:rFonts w:ascii="Aazirk Muza Medium" w:hAnsi="Aazirk Muza Medium"/>
          <w:bCs/>
          <w:szCs w:val="20"/>
        </w:rPr>
      </w:pPr>
      <w:r w:rsidRPr="006C7221">
        <w:rPr>
          <w:rFonts w:ascii="Aazirk Muza Medium" w:hAnsi="Aazirk Muza Medium"/>
          <w:bCs/>
          <w:szCs w:val="20"/>
        </w:rPr>
        <w:t>Doplňující informace</w:t>
      </w:r>
      <w:r w:rsidR="00A934D5" w:rsidRPr="006C7221">
        <w:rPr>
          <w:rFonts w:ascii="Aazirk Muza Medium" w:hAnsi="Aazirk Muza Medium"/>
          <w:bCs/>
          <w:szCs w:val="20"/>
        </w:rPr>
        <w:t xml:space="preserve"> </w:t>
      </w:r>
      <w:r w:rsidR="008B7E40" w:rsidRPr="006C7221">
        <w:rPr>
          <w:rFonts w:ascii="Aazirk Muza Medium" w:hAnsi="Aazirk Muza Medium"/>
          <w:bCs/>
          <w:szCs w:val="20"/>
        </w:rPr>
        <w:t>___________________________________________________</w:t>
      </w:r>
      <w:r w:rsidRPr="006C7221">
        <w:rPr>
          <w:rFonts w:ascii="Aazirk Muza Medium" w:hAnsi="Aazirk Muza Medium"/>
          <w:bCs/>
          <w:szCs w:val="20"/>
        </w:rPr>
        <w:t>______</w:t>
      </w:r>
    </w:p>
    <w:p w14:paraId="2BC2C487" w14:textId="77777777" w:rsidR="00A36B2D" w:rsidRPr="006C7221" w:rsidRDefault="00A36B2D" w:rsidP="00A934D5">
      <w:pPr>
        <w:pStyle w:val="Nadpis"/>
        <w:rPr>
          <w:rFonts w:ascii="Aazirk Muza Medium" w:hAnsi="Aazirk Muza Medium"/>
          <w:b w:val="0"/>
          <w:bCs/>
          <w:szCs w:val="20"/>
        </w:rPr>
      </w:pPr>
    </w:p>
    <w:p w14:paraId="69FA3BC4" w14:textId="77777777" w:rsidR="008B7E40" w:rsidRPr="006C7221" w:rsidRDefault="008B7E40" w:rsidP="00A934D5">
      <w:pPr>
        <w:spacing w:line="360" w:lineRule="auto"/>
        <w:rPr>
          <w:rFonts w:ascii="Aazirk Muza Medium" w:hAnsi="Aazirk Muza Medium"/>
          <w:bCs/>
          <w:szCs w:val="20"/>
        </w:rPr>
      </w:pPr>
      <w:r w:rsidRPr="006C7221">
        <w:rPr>
          <w:rFonts w:ascii="Aazirk Muza Medium" w:hAnsi="Aazirk Muza Medium"/>
          <w:bCs/>
          <w:szCs w:val="20"/>
        </w:rPr>
        <w:t>ZÁKONNÝ ZÁSTUPCE</w:t>
      </w:r>
    </w:p>
    <w:p w14:paraId="3FD3CE68" w14:textId="6E48FC28" w:rsidR="008B7E40" w:rsidRPr="006C7221" w:rsidRDefault="008B7E40" w:rsidP="00A934D5">
      <w:pPr>
        <w:pStyle w:val="Zhlav"/>
        <w:tabs>
          <w:tab w:val="clear" w:pos="4536"/>
          <w:tab w:val="clear" w:pos="9072"/>
        </w:tabs>
        <w:spacing w:line="360" w:lineRule="auto"/>
        <w:rPr>
          <w:rFonts w:ascii="Aazirk Muza Medium" w:hAnsi="Aazirk Muza Medium"/>
          <w:bCs/>
          <w:szCs w:val="20"/>
        </w:rPr>
      </w:pPr>
      <w:r w:rsidRPr="006C7221">
        <w:rPr>
          <w:rFonts w:ascii="Aazirk Muza Medium" w:hAnsi="Aazirk Muza Medium"/>
          <w:bCs/>
          <w:szCs w:val="20"/>
        </w:rPr>
        <w:t>Jméno a příjmení</w:t>
      </w:r>
      <w:r w:rsidR="00A934D5" w:rsidRPr="006C7221">
        <w:rPr>
          <w:rFonts w:ascii="Aazirk Muza Medium" w:hAnsi="Aazirk Muza Medium"/>
          <w:bCs/>
          <w:szCs w:val="20"/>
        </w:rPr>
        <w:t xml:space="preserve"> ___________________________________________</w:t>
      </w:r>
      <w:r w:rsidRPr="006C7221">
        <w:rPr>
          <w:rFonts w:ascii="Aazirk Muza Medium" w:hAnsi="Aazirk Muza Medium"/>
          <w:bCs/>
          <w:szCs w:val="20"/>
        </w:rPr>
        <w:t>________________</w:t>
      </w:r>
    </w:p>
    <w:p w14:paraId="3BA23D74" w14:textId="3FEF221D" w:rsidR="008B7E40" w:rsidRPr="006C7221" w:rsidRDefault="008B7E40" w:rsidP="00A934D5">
      <w:pPr>
        <w:pStyle w:val="Zhlav"/>
        <w:tabs>
          <w:tab w:val="clear" w:pos="4536"/>
          <w:tab w:val="clear" w:pos="9072"/>
        </w:tabs>
        <w:spacing w:line="360" w:lineRule="auto"/>
        <w:rPr>
          <w:rFonts w:ascii="Aazirk Muza Medium" w:hAnsi="Aazirk Muza Medium"/>
          <w:bCs/>
          <w:szCs w:val="20"/>
        </w:rPr>
      </w:pPr>
      <w:r w:rsidRPr="006C7221">
        <w:rPr>
          <w:rFonts w:ascii="Aazirk Muza Medium" w:hAnsi="Aazirk Muza Medium"/>
          <w:bCs/>
          <w:szCs w:val="20"/>
        </w:rPr>
        <w:t>Kontaktní údaje (telefon, e-mail)</w:t>
      </w:r>
      <w:r w:rsidR="00A934D5" w:rsidRPr="006C7221">
        <w:rPr>
          <w:rFonts w:ascii="Aazirk Muza Medium" w:hAnsi="Aazirk Muza Medium"/>
          <w:bCs/>
          <w:szCs w:val="20"/>
        </w:rPr>
        <w:t xml:space="preserve"> ________</w:t>
      </w:r>
      <w:r w:rsidRPr="006C7221">
        <w:rPr>
          <w:rFonts w:ascii="Aazirk Muza Medium" w:hAnsi="Aazirk Muza Medium"/>
          <w:bCs/>
          <w:szCs w:val="20"/>
        </w:rPr>
        <w:t>_____________________________</w:t>
      </w:r>
      <w:r w:rsidR="00F97B0F" w:rsidRPr="006C7221">
        <w:rPr>
          <w:rFonts w:ascii="Aazirk Muza Medium" w:hAnsi="Aazirk Muza Medium"/>
          <w:bCs/>
          <w:szCs w:val="20"/>
        </w:rPr>
        <w:t>___________</w:t>
      </w:r>
    </w:p>
    <w:p w14:paraId="5A1C6487" w14:textId="77687FB8" w:rsidR="00B723A2" w:rsidRPr="006C7221" w:rsidRDefault="00B723A2" w:rsidP="00A934D5">
      <w:pPr>
        <w:pStyle w:val="Nadpis"/>
        <w:rPr>
          <w:rFonts w:ascii="Aazirk Muza Medium" w:hAnsi="Aazirk Muza Medium"/>
          <w:b w:val="0"/>
          <w:bCs/>
          <w:szCs w:val="20"/>
        </w:rPr>
      </w:pPr>
    </w:p>
    <w:p w14:paraId="7EF8A9AE" w14:textId="77777777" w:rsidR="00A934D5" w:rsidRPr="006C7221" w:rsidRDefault="00A934D5" w:rsidP="00A934D5">
      <w:pPr>
        <w:pStyle w:val="Nadpis"/>
        <w:rPr>
          <w:rFonts w:ascii="Aazirk Muza Medium" w:hAnsi="Aazirk Muza Medium"/>
          <w:b w:val="0"/>
          <w:bCs/>
          <w:szCs w:val="20"/>
        </w:rPr>
      </w:pPr>
    </w:p>
    <w:p w14:paraId="0E4983A2" w14:textId="77777777" w:rsidR="00FB78C5" w:rsidRPr="006C7221" w:rsidRDefault="008B7E40" w:rsidP="00A934D5">
      <w:pPr>
        <w:pStyle w:val="Nadpis"/>
        <w:spacing w:line="360" w:lineRule="auto"/>
        <w:rPr>
          <w:rFonts w:ascii="Aazirk Muza Medium" w:hAnsi="Aazirk Muza Medium"/>
          <w:b w:val="0"/>
          <w:bCs/>
          <w:szCs w:val="20"/>
        </w:rPr>
      </w:pPr>
      <w:r w:rsidRPr="006C7221">
        <w:rPr>
          <w:rFonts w:ascii="Aazirk Muza Medium" w:hAnsi="Aazirk Muza Medium"/>
          <w:b w:val="0"/>
          <w:bCs/>
          <w:szCs w:val="20"/>
        </w:rPr>
        <w:t>ZÁVAZNÉ PŘIHLÁŠENÍ</w:t>
      </w:r>
    </w:p>
    <w:p w14:paraId="354BA99B" w14:textId="77777777" w:rsidR="000A262E" w:rsidRPr="006C7221" w:rsidRDefault="00F928D4" w:rsidP="00A934D5">
      <w:pPr>
        <w:rPr>
          <w:rFonts w:ascii="Aazirk Muza Medium" w:hAnsi="Aazirk Muza Medium"/>
          <w:bCs/>
          <w:szCs w:val="20"/>
        </w:rPr>
      </w:pPr>
      <w:r w:rsidRPr="006C7221">
        <w:rPr>
          <w:rFonts w:ascii="Aazirk Muza Medium" w:hAnsi="Aazirk Muza Medium" w:cs="Arial"/>
          <w:bCs/>
          <w:szCs w:val="20"/>
        </w:rPr>
        <w:t>Tímto přihlašuji své dítě n</w:t>
      </w:r>
      <w:r w:rsidR="00FB78C5" w:rsidRPr="006C7221">
        <w:rPr>
          <w:rFonts w:ascii="Aazirk Muza Medium" w:hAnsi="Aazirk Muza Medium" w:cs="Arial"/>
          <w:bCs/>
          <w:szCs w:val="20"/>
        </w:rPr>
        <w:t>a výše uveden</w:t>
      </w:r>
      <w:r w:rsidRPr="006C7221">
        <w:rPr>
          <w:rFonts w:ascii="Aazirk Muza Medium" w:hAnsi="Aazirk Muza Medium" w:cs="Arial"/>
          <w:bCs/>
          <w:szCs w:val="20"/>
        </w:rPr>
        <w:t>ý</w:t>
      </w:r>
      <w:r w:rsidR="00FB78C5" w:rsidRPr="006C7221">
        <w:rPr>
          <w:rFonts w:ascii="Aazirk Muza Medium" w:hAnsi="Aazirk Muza Medium" w:cs="Arial"/>
          <w:bCs/>
          <w:szCs w:val="20"/>
        </w:rPr>
        <w:t xml:space="preserve"> tábor a zároveň se zavazuji plnit všechny závazky z této přihlášky vzniklé. Prohlašuji, že všechny </w:t>
      </w:r>
      <w:r w:rsidRPr="006C7221">
        <w:rPr>
          <w:rFonts w:ascii="Aazirk Muza Medium" w:hAnsi="Aazirk Muza Medium" w:cs="Arial"/>
          <w:bCs/>
          <w:szCs w:val="20"/>
        </w:rPr>
        <w:t xml:space="preserve">mnou </w:t>
      </w:r>
      <w:r w:rsidR="00FB78C5" w:rsidRPr="006C7221">
        <w:rPr>
          <w:rFonts w:ascii="Aazirk Muza Medium" w:hAnsi="Aazirk Muza Medium" w:cs="Arial"/>
          <w:bCs/>
          <w:szCs w:val="20"/>
        </w:rPr>
        <w:t xml:space="preserve">uvedené </w:t>
      </w:r>
      <w:r w:rsidRPr="006C7221">
        <w:rPr>
          <w:rFonts w:ascii="Aazirk Muza Medium" w:hAnsi="Aazirk Muza Medium" w:cs="Arial"/>
          <w:bCs/>
          <w:szCs w:val="20"/>
        </w:rPr>
        <w:t xml:space="preserve">údaje </w:t>
      </w:r>
      <w:r w:rsidR="00FB78C5" w:rsidRPr="006C7221">
        <w:rPr>
          <w:rFonts w:ascii="Aazirk Muza Medium" w:hAnsi="Aazirk Muza Medium" w:cs="Arial"/>
          <w:bCs/>
          <w:szCs w:val="20"/>
        </w:rPr>
        <w:t>jsou pravdivé a úplné</w:t>
      </w:r>
      <w:r w:rsidRPr="006C7221">
        <w:rPr>
          <w:rFonts w:ascii="Aazirk Muza Medium" w:hAnsi="Aazirk Muza Medium" w:cs="Arial"/>
          <w:bCs/>
          <w:szCs w:val="20"/>
        </w:rPr>
        <w:t xml:space="preserve"> a</w:t>
      </w:r>
      <w:r w:rsidR="00FB78C5" w:rsidRPr="006C7221">
        <w:rPr>
          <w:rFonts w:ascii="Aazirk Muza Medium" w:hAnsi="Aazirk Muza Medium"/>
          <w:bCs/>
          <w:szCs w:val="20"/>
        </w:rPr>
        <w:t xml:space="preserve"> </w:t>
      </w:r>
      <w:r w:rsidRPr="006C7221">
        <w:rPr>
          <w:rFonts w:ascii="Aazirk Muza Medium" w:hAnsi="Aazirk Muza Medium"/>
          <w:bCs/>
          <w:szCs w:val="20"/>
        </w:rPr>
        <w:t>souhlasím s jejich zpracováním podle podmínek GDPR.</w:t>
      </w:r>
      <w:r w:rsidR="000A262E" w:rsidRPr="006C7221">
        <w:rPr>
          <w:rFonts w:ascii="Aazirk Muza Medium" w:hAnsi="Aazirk Muza Medium"/>
          <w:bCs/>
          <w:szCs w:val="20"/>
        </w:rPr>
        <w:t xml:space="preserve"> </w:t>
      </w:r>
    </w:p>
    <w:p w14:paraId="32B66B49" w14:textId="6530F6C6" w:rsidR="00FB78C5" w:rsidRPr="006C7221" w:rsidRDefault="008B7E40" w:rsidP="00A934D5">
      <w:pPr>
        <w:rPr>
          <w:rFonts w:ascii="Aazirk Muza Medium" w:hAnsi="Aazirk Muza Medium" w:cs="Arial"/>
          <w:bCs/>
          <w:szCs w:val="20"/>
        </w:rPr>
      </w:pPr>
      <w:r w:rsidRPr="006C7221">
        <w:rPr>
          <w:rFonts w:ascii="Aazirk Muza Medium" w:hAnsi="Aazirk Muza Medium"/>
          <w:bCs/>
          <w:szCs w:val="20"/>
        </w:rPr>
        <w:t>J</w:t>
      </w:r>
      <w:r w:rsidR="00FB78C5" w:rsidRPr="006C7221">
        <w:rPr>
          <w:rFonts w:ascii="Aazirk Muza Medium" w:hAnsi="Aazirk Muza Medium"/>
          <w:bCs/>
          <w:szCs w:val="20"/>
        </w:rPr>
        <w:t xml:space="preserve">e mi známo, že </w:t>
      </w:r>
      <w:r w:rsidR="00F928D4" w:rsidRPr="006C7221">
        <w:rPr>
          <w:rFonts w:ascii="Aazirk Muza Medium" w:hAnsi="Aazirk Muza Medium"/>
          <w:bCs/>
          <w:szCs w:val="20"/>
        </w:rPr>
        <w:t xml:space="preserve">nerespektování </w:t>
      </w:r>
      <w:r w:rsidR="00FB78C5" w:rsidRPr="006C7221">
        <w:rPr>
          <w:rFonts w:ascii="Aazirk Muza Medium" w:hAnsi="Aazirk Muza Medium"/>
          <w:bCs/>
          <w:szCs w:val="20"/>
        </w:rPr>
        <w:t>táborové</w:t>
      </w:r>
      <w:r w:rsidR="00F928D4" w:rsidRPr="006C7221">
        <w:rPr>
          <w:rFonts w:ascii="Aazirk Muza Medium" w:hAnsi="Aazirk Muza Medium"/>
          <w:bCs/>
          <w:szCs w:val="20"/>
        </w:rPr>
        <w:t>ho</w:t>
      </w:r>
      <w:r w:rsidR="00FB78C5" w:rsidRPr="006C7221">
        <w:rPr>
          <w:rFonts w:ascii="Aazirk Muza Medium" w:hAnsi="Aazirk Muza Medium"/>
          <w:bCs/>
          <w:szCs w:val="20"/>
        </w:rPr>
        <w:t xml:space="preserve"> řádu a pokynů vedoucích může </w:t>
      </w:r>
      <w:r w:rsidR="00F928D4" w:rsidRPr="006C7221">
        <w:rPr>
          <w:rFonts w:ascii="Aazirk Muza Medium" w:hAnsi="Aazirk Muza Medium"/>
          <w:bCs/>
          <w:szCs w:val="20"/>
        </w:rPr>
        <w:t>vést</w:t>
      </w:r>
      <w:r w:rsidR="00FB78C5" w:rsidRPr="006C7221">
        <w:rPr>
          <w:rFonts w:ascii="Aazirk Muza Medium" w:hAnsi="Aazirk Muza Medium"/>
          <w:bCs/>
          <w:szCs w:val="20"/>
        </w:rPr>
        <w:t xml:space="preserve"> i </w:t>
      </w:r>
      <w:r w:rsidR="00F928D4" w:rsidRPr="006C7221">
        <w:rPr>
          <w:rFonts w:ascii="Aazirk Muza Medium" w:hAnsi="Aazirk Muza Medium"/>
          <w:bCs/>
          <w:szCs w:val="20"/>
        </w:rPr>
        <w:t>k vyloučení</w:t>
      </w:r>
      <w:r w:rsidR="00FB78C5" w:rsidRPr="006C7221">
        <w:rPr>
          <w:rFonts w:ascii="Aazirk Muza Medium" w:hAnsi="Aazirk Muza Medium"/>
          <w:bCs/>
          <w:szCs w:val="20"/>
        </w:rPr>
        <w:t xml:space="preserve"> </w:t>
      </w:r>
      <w:r w:rsidR="00F928D4" w:rsidRPr="006C7221">
        <w:rPr>
          <w:rFonts w:ascii="Aazirk Muza Medium" w:hAnsi="Aazirk Muza Medium"/>
          <w:bCs/>
          <w:szCs w:val="20"/>
        </w:rPr>
        <w:t xml:space="preserve">účastníka </w:t>
      </w:r>
      <w:r w:rsidR="00FB78C5" w:rsidRPr="006C7221">
        <w:rPr>
          <w:rFonts w:ascii="Aazirk Muza Medium" w:hAnsi="Aazirk Muza Medium"/>
          <w:bCs/>
          <w:szCs w:val="20"/>
        </w:rPr>
        <w:t>z tábora.</w:t>
      </w:r>
    </w:p>
    <w:p w14:paraId="1B3EB068" w14:textId="68069C81" w:rsidR="00A36B2D" w:rsidRPr="006C7221" w:rsidRDefault="00A36B2D" w:rsidP="00A934D5">
      <w:pPr>
        <w:pStyle w:val="Nadpis"/>
        <w:rPr>
          <w:rFonts w:ascii="Aazirk Muza Medium" w:hAnsi="Aazirk Muza Medium"/>
          <w:b w:val="0"/>
          <w:bCs/>
          <w:szCs w:val="20"/>
        </w:rPr>
      </w:pPr>
    </w:p>
    <w:p w14:paraId="60AEFB4B" w14:textId="27F44DF3" w:rsidR="00A934D5" w:rsidRPr="006C7221" w:rsidRDefault="00A934D5" w:rsidP="00A934D5">
      <w:pPr>
        <w:pStyle w:val="Nadpis"/>
        <w:rPr>
          <w:rFonts w:ascii="Aazirk Muza Medium" w:hAnsi="Aazirk Muza Medium"/>
          <w:b w:val="0"/>
          <w:bCs/>
          <w:szCs w:val="20"/>
        </w:rPr>
      </w:pPr>
    </w:p>
    <w:p w14:paraId="625F2703" w14:textId="77777777" w:rsidR="00A934D5" w:rsidRPr="006C7221" w:rsidRDefault="00A934D5" w:rsidP="00A934D5">
      <w:pPr>
        <w:pStyle w:val="Nadpis"/>
        <w:rPr>
          <w:rFonts w:ascii="Aazirk Muza Medium" w:hAnsi="Aazirk Muza Medium"/>
          <w:b w:val="0"/>
          <w:bCs/>
          <w:szCs w:val="20"/>
        </w:rPr>
      </w:pPr>
    </w:p>
    <w:p w14:paraId="6B02B0C3" w14:textId="77777777" w:rsidR="00DB49AA" w:rsidRPr="006017E1" w:rsidRDefault="00DB49AA" w:rsidP="00DB49AA">
      <w:pPr>
        <w:spacing w:after="120" w:line="360" w:lineRule="auto"/>
        <w:rPr>
          <w:rFonts w:ascii="Aazirk Muza Medium" w:hAnsi="Aazirk Muza Medium"/>
          <w:bCs/>
          <w:szCs w:val="20"/>
        </w:rPr>
      </w:pPr>
      <w:r w:rsidRPr="006017E1">
        <w:rPr>
          <w:rFonts w:ascii="Aazirk Muza Medium" w:hAnsi="Aazirk Muza Medium"/>
          <w:bCs/>
          <w:szCs w:val="20"/>
        </w:rPr>
        <w:t>V ________________</w:t>
      </w:r>
      <w:r>
        <w:rPr>
          <w:rFonts w:ascii="Aazirk Muza Medium" w:hAnsi="Aazirk Muza Medium"/>
          <w:bCs/>
          <w:szCs w:val="20"/>
        </w:rPr>
        <w:t xml:space="preserve"> </w:t>
      </w:r>
      <w:r w:rsidRPr="006017E1">
        <w:rPr>
          <w:rFonts w:ascii="Aazirk Muza Medium" w:hAnsi="Aazirk Muza Medium"/>
          <w:bCs/>
          <w:szCs w:val="20"/>
        </w:rPr>
        <w:t>dne _____________</w:t>
      </w:r>
      <w:r w:rsidRPr="006017E1">
        <w:rPr>
          <w:rFonts w:ascii="Aazirk Muza Medium" w:hAnsi="Aazirk Muza Medium"/>
          <w:bCs/>
          <w:szCs w:val="20"/>
        </w:rPr>
        <w:tab/>
      </w:r>
      <w:r>
        <w:rPr>
          <w:rFonts w:ascii="Aazirk Muza Medium" w:hAnsi="Aazirk Muza Medium"/>
          <w:bCs/>
          <w:szCs w:val="20"/>
        </w:rPr>
        <w:t xml:space="preserve">         </w:t>
      </w:r>
      <w:r w:rsidRPr="006017E1">
        <w:rPr>
          <w:rFonts w:ascii="Aazirk Muza Medium" w:hAnsi="Aazirk Muza Medium"/>
          <w:bCs/>
          <w:szCs w:val="20"/>
        </w:rPr>
        <w:t>_______________________________</w:t>
      </w:r>
    </w:p>
    <w:p w14:paraId="228F53D5" w14:textId="3CE13D2A" w:rsidR="00FB78C5" w:rsidRPr="006C7221" w:rsidRDefault="00FB78C5">
      <w:pPr>
        <w:pStyle w:val="Textbubliny"/>
        <w:rPr>
          <w:rFonts w:ascii="Aazirk Muza Medium" w:hAnsi="Aazirk Muza Medium" w:cs="Times New Roman"/>
          <w:bCs/>
          <w:sz w:val="20"/>
          <w:szCs w:val="20"/>
        </w:rPr>
      </w:pPr>
      <w:r w:rsidRPr="006C7221">
        <w:rPr>
          <w:rFonts w:ascii="Aazirk Muza Medium" w:hAnsi="Aazirk Muza Medium" w:cs="Times New Roman"/>
          <w:bCs/>
          <w:sz w:val="20"/>
          <w:szCs w:val="20"/>
        </w:rPr>
        <w:tab/>
      </w:r>
      <w:r w:rsidRPr="006C7221">
        <w:rPr>
          <w:rFonts w:ascii="Aazirk Muza Medium" w:hAnsi="Aazirk Muza Medium" w:cs="Times New Roman"/>
          <w:bCs/>
          <w:sz w:val="20"/>
          <w:szCs w:val="20"/>
        </w:rPr>
        <w:tab/>
      </w:r>
      <w:r w:rsidRPr="006C7221">
        <w:rPr>
          <w:rFonts w:ascii="Aazirk Muza Medium" w:hAnsi="Aazirk Muza Medium" w:cs="Times New Roman"/>
          <w:bCs/>
          <w:sz w:val="20"/>
          <w:szCs w:val="20"/>
        </w:rPr>
        <w:tab/>
      </w:r>
      <w:r w:rsidRPr="006C7221">
        <w:rPr>
          <w:rFonts w:ascii="Aazirk Muza Medium" w:hAnsi="Aazirk Muza Medium" w:cs="Times New Roman"/>
          <w:bCs/>
          <w:sz w:val="20"/>
          <w:szCs w:val="20"/>
        </w:rPr>
        <w:tab/>
      </w:r>
      <w:r w:rsidRPr="006C7221">
        <w:rPr>
          <w:rFonts w:ascii="Aazirk Muza Medium" w:hAnsi="Aazirk Muza Medium" w:cs="Times New Roman"/>
          <w:bCs/>
          <w:sz w:val="20"/>
          <w:szCs w:val="20"/>
        </w:rPr>
        <w:tab/>
      </w:r>
      <w:r w:rsidRPr="006C7221">
        <w:rPr>
          <w:rFonts w:ascii="Aazirk Muza Medium" w:hAnsi="Aazirk Muza Medium" w:cs="Times New Roman"/>
          <w:bCs/>
          <w:sz w:val="20"/>
          <w:szCs w:val="20"/>
        </w:rPr>
        <w:tab/>
      </w:r>
      <w:r w:rsidRPr="006C7221">
        <w:rPr>
          <w:rFonts w:ascii="Aazirk Muza Medium" w:hAnsi="Aazirk Muza Medium" w:cs="Times New Roman"/>
          <w:bCs/>
          <w:sz w:val="20"/>
          <w:szCs w:val="20"/>
        </w:rPr>
        <w:tab/>
      </w:r>
      <w:r w:rsidRPr="006C7221">
        <w:rPr>
          <w:rFonts w:ascii="Aazirk Muza Medium" w:hAnsi="Aazirk Muza Medium" w:cs="Times New Roman"/>
          <w:bCs/>
          <w:sz w:val="20"/>
          <w:szCs w:val="20"/>
        </w:rPr>
        <w:tab/>
        <w:t>podpis zákonného zástupce dítěte</w:t>
      </w:r>
    </w:p>
    <w:sectPr w:rsidR="00FB78C5" w:rsidRPr="006C7221" w:rsidSect="006C72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134" w:bottom="1134" w:left="1134" w:header="709" w:footer="8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49DC9" w14:textId="77777777" w:rsidR="009329E9" w:rsidRDefault="009329E9">
      <w:r>
        <w:separator/>
      </w:r>
    </w:p>
  </w:endnote>
  <w:endnote w:type="continuationSeparator" w:id="0">
    <w:p w14:paraId="2919D39A" w14:textId="77777777" w:rsidR="009329E9" w:rsidRDefault="00932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azirk Muza Medium">
    <w:panose1 w:val="00000000000000000000"/>
    <w:charset w:val="00"/>
    <w:family w:val="modern"/>
    <w:notTrueType/>
    <w:pitch w:val="variable"/>
    <w:sig w:usb0="00000007" w:usb1="4200E4FB" w:usb2="04000000" w:usb3="00000000" w:csb0="00000093" w:csb1="00000000"/>
  </w:font>
  <w:font w:name="Clara Serif">
    <w:altName w:val="Times New Roman"/>
    <w:panose1 w:val="00000000000000000000"/>
    <w:charset w:val="00"/>
    <w:family w:val="modern"/>
    <w:notTrueType/>
    <w:pitch w:val="variable"/>
    <w:sig w:usb0="00000001" w:usb1="5000207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D4E64A" w14:textId="77777777" w:rsidR="0015592F" w:rsidRDefault="0015592F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9380C" w14:textId="77777777" w:rsidR="0015592F" w:rsidRDefault="0015592F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6B075" w14:textId="77777777" w:rsidR="0015592F" w:rsidRDefault="0015592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2180C" w14:textId="77777777" w:rsidR="009329E9" w:rsidRDefault="009329E9">
      <w:r>
        <w:separator/>
      </w:r>
    </w:p>
  </w:footnote>
  <w:footnote w:type="continuationSeparator" w:id="0">
    <w:p w14:paraId="35B81A7B" w14:textId="77777777" w:rsidR="009329E9" w:rsidRDefault="00932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CBA5E" w14:textId="77777777" w:rsidR="0015592F" w:rsidRDefault="0015592F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3C087" w14:textId="08EC0D5E" w:rsidR="00FB78C5" w:rsidRDefault="009958DA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 wp14:anchorId="1D37735C" wp14:editId="4E064FDC">
          <wp:simplePos x="0" y="0"/>
          <wp:positionH relativeFrom="margin">
            <wp:align>left</wp:align>
          </wp:positionH>
          <wp:positionV relativeFrom="paragraph">
            <wp:posOffset>273050</wp:posOffset>
          </wp:positionV>
          <wp:extent cx="1525515" cy="276225"/>
          <wp:effectExtent l="0" t="0" r="0" b="0"/>
          <wp:wrapNone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5515" cy="276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74409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8240" behindDoc="0" locked="1" layoutInCell="1" allowOverlap="0" wp14:anchorId="23B75E17" wp14:editId="05BC9A1B">
              <wp:simplePos x="0" y="0"/>
              <wp:positionH relativeFrom="margin">
                <wp:posOffset>1529080</wp:posOffset>
              </wp:positionH>
              <wp:positionV relativeFrom="page">
                <wp:posOffset>681990</wp:posOffset>
              </wp:positionV>
              <wp:extent cx="5147945" cy="508000"/>
              <wp:effectExtent l="0" t="0" r="14605" b="6350"/>
              <wp:wrapNone/>
              <wp:docPr id="2" name="Textové po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7945" cy="508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FF0CF4" w14:textId="443788A3" w:rsidR="00CD2384" w:rsidRPr="006C7221" w:rsidRDefault="00DA643D" w:rsidP="009958DA">
                          <w:pPr>
                            <w:spacing w:after="120"/>
                            <w:ind w:left="284"/>
                            <w:rPr>
                              <w:rFonts w:ascii="Aazirk Muza Medium" w:hAnsi="Aazirk Muza Medium"/>
                              <w:bCs/>
                              <w:szCs w:val="20"/>
                            </w:rPr>
                          </w:pPr>
                          <w:r>
                            <w:rPr>
                              <w:rFonts w:ascii="Aazirk Muza Medium" w:eastAsia="Clara Serif" w:hAnsi="Aazirk Muza Medium" w:cs="Clara Serif"/>
                              <w:bCs/>
                              <w:smallCaps/>
                              <w:color w:val="000000"/>
                              <w:sz w:val="24"/>
                            </w:rPr>
                            <w:t>S PACOURKEM DO STŘEDOVĚKU</w:t>
                          </w:r>
                          <w:r w:rsidR="00F97B0F" w:rsidRPr="006C7221">
                            <w:rPr>
                              <w:rFonts w:ascii="Aazirk Muza Medium" w:eastAsia="Clara Serif" w:hAnsi="Aazirk Muza Medium" w:cs="Clara Serif"/>
                              <w:bCs/>
                              <w:smallCaps/>
                              <w:color w:val="000000"/>
                              <w:sz w:val="30"/>
                              <w:szCs w:val="28"/>
                            </w:rPr>
                            <w:t xml:space="preserve"> </w:t>
                          </w:r>
                          <w:r w:rsidR="00562ADB" w:rsidRPr="006C7221">
                            <w:rPr>
                              <w:rFonts w:ascii="Aazirk Muza Medium" w:eastAsia="Clara Serif" w:hAnsi="Aazirk Muza Medium" w:cs="Clara Serif"/>
                              <w:bCs/>
                              <w:smallCaps/>
                              <w:color w:val="000000"/>
                              <w:sz w:val="24"/>
                            </w:rPr>
                            <w:t xml:space="preserve">| </w:t>
                          </w:r>
                          <w:r>
                            <w:rPr>
                              <w:rFonts w:ascii="Aazirk Muza Medium" w:eastAsia="Clara Serif" w:hAnsi="Aazirk Muza Medium" w:cs="Clara Serif"/>
                              <w:bCs/>
                              <w:smallCaps/>
                              <w:color w:val="000000"/>
                              <w:sz w:val="24"/>
                            </w:rPr>
                            <w:t>20</w:t>
                          </w:r>
                          <w:r w:rsidR="00F97B0F" w:rsidRPr="006C7221">
                            <w:rPr>
                              <w:rFonts w:ascii="Aazirk Muza Medium" w:eastAsia="Clara Serif" w:hAnsi="Aazirk Muza Medium" w:cs="Clara Serif"/>
                              <w:bCs/>
                              <w:smallCaps/>
                              <w:color w:val="000000"/>
                              <w:sz w:val="24"/>
                            </w:rPr>
                            <w:t>.</w:t>
                          </w:r>
                          <w:r w:rsidR="0015592F">
                            <w:rPr>
                              <w:rFonts w:ascii="Aazirk Muza Medium" w:eastAsia="Clara Serif" w:hAnsi="Aazirk Muza Medium" w:cs="Clara Serif"/>
                              <w:bCs/>
                              <w:smallCaps/>
                              <w:color w:val="000000"/>
                              <w:sz w:val="24"/>
                            </w:rPr>
                            <w:t xml:space="preserve"> – </w:t>
                          </w:r>
                          <w:r>
                            <w:rPr>
                              <w:rFonts w:ascii="Aazirk Muza Medium" w:eastAsia="Clara Serif" w:hAnsi="Aazirk Muza Medium" w:cs="Clara Serif"/>
                              <w:bCs/>
                              <w:smallCaps/>
                              <w:color w:val="000000"/>
                              <w:sz w:val="24"/>
                            </w:rPr>
                            <w:t>24.</w:t>
                          </w:r>
                          <w:r w:rsidR="00DE1713" w:rsidRPr="006C7221">
                            <w:rPr>
                              <w:rFonts w:ascii="Aazirk Muza Medium" w:eastAsia="Clara Serif" w:hAnsi="Aazirk Muza Medium" w:cs="Clara Serif"/>
                              <w:bCs/>
                              <w:smallCaps/>
                              <w:color w:val="000000"/>
                              <w:sz w:val="24"/>
                            </w:rPr>
                            <w:t xml:space="preserve"> 7.</w:t>
                          </w:r>
                          <w:r w:rsidR="00562ADB" w:rsidRPr="006C7221">
                            <w:rPr>
                              <w:rFonts w:ascii="Aazirk Muza Medium" w:eastAsia="Clara Serif" w:hAnsi="Aazirk Muza Medium" w:cs="Clara Serif"/>
                              <w:bCs/>
                              <w:smallCaps/>
                              <w:color w:val="000000"/>
                              <w:sz w:val="24"/>
                            </w:rPr>
                            <w:t xml:space="preserve"> 202</w:t>
                          </w:r>
                          <w:r w:rsidR="00B74437">
                            <w:rPr>
                              <w:rFonts w:ascii="Aazirk Muza Medium" w:eastAsia="Clara Serif" w:hAnsi="Aazirk Muza Medium" w:cs="Clara Serif"/>
                              <w:bCs/>
                              <w:smallCaps/>
                              <w:color w:val="000000"/>
                              <w:sz w:val="24"/>
                            </w:rPr>
                            <w:t>6</w:t>
                          </w:r>
                        </w:p>
                        <w:p w14:paraId="42A0CE92" w14:textId="77777777" w:rsidR="00E37563" w:rsidRPr="006C7221" w:rsidRDefault="00E37563" w:rsidP="009958DA">
                          <w:pPr>
                            <w:ind w:left="284"/>
                            <w:rPr>
                              <w:rFonts w:ascii="Aazirk Muza Medium" w:eastAsia="Times New Roman" w:hAnsi="Aazirk Muza Medium"/>
                              <w:bCs/>
                              <w:caps/>
                              <w:sz w:val="24"/>
                              <w:szCs w:val="24"/>
                            </w:rPr>
                          </w:pPr>
                          <w:r w:rsidRPr="006C7221">
                            <w:rPr>
                              <w:rFonts w:ascii="Aazirk Muza Medium" w:eastAsia="Times New Roman" w:hAnsi="Aazirk Muza Medium"/>
                              <w:bCs/>
                              <w:caps/>
                              <w:sz w:val="24"/>
                              <w:szCs w:val="24"/>
                            </w:rPr>
                            <w:t>PŘIHLÁŠKA</w:t>
                          </w:r>
                        </w:p>
                        <w:p w14:paraId="2E21A064" w14:textId="77777777" w:rsidR="00FB78C5" w:rsidRDefault="00FB78C5"/>
                        <w:p w14:paraId="0F3D9F19" w14:textId="77777777" w:rsidR="00040B52" w:rsidRDefault="00040B52"/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B75E17" id="_x0000_t202" coordsize="21600,21600" o:spt="202" path="m,l,21600r21600,l21600,xe">
              <v:stroke joinstyle="miter"/>
              <v:path gradientshapeok="t" o:connecttype="rect"/>
            </v:shapetype>
            <v:shape id="Textové pole 9" o:spid="_x0000_s1026" type="#_x0000_t202" style="position:absolute;margin-left:120.4pt;margin-top:53.7pt;width:405.35pt;height:40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" o:allowoverlap="f" filled="f" stroked="f" strokeweight=".5pt">
              <v:textbox inset="0,0,0,0">
                <w:txbxContent>
                  <w:p w14:paraId="3BFF0CF4" w14:textId="443788A3" w:rsidR="00CD2384" w:rsidRPr="006C7221" w:rsidRDefault="00DA643D" w:rsidP="009958DA">
                    <w:pPr>
                      <w:spacing w:after="120"/>
                      <w:ind w:left="284"/>
                      <w:rPr>
                        <w:rFonts w:ascii="Aazirk Muza Medium" w:hAnsi="Aazirk Muza Medium"/>
                        <w:bCs/>
                        <w:szCs w:val="20"/>
                      </w:rPr>
                    </w:pPr>
                    <w:r>
                      <w:rPr>
                        <w:rFonts w:ascii="Aazirk Muza Medium" w:eastAsia="Clara Serif" w:hAnsi="Aazirk Muza Medium" w:cs="Clara Serif"/>
                        <w:bCs/>
                        <w:smallCaps/>
                        <w:color w:val="000000"/>
                        <w:sz w:val="24"/>
                      </w:rPr>
                      <w:t>S PACOURKEM DO STŘEDOVĚKU</w:t>
                    </w:r>
                    <w:r w:rsidR="00F97B0F" w:rsidRPr="006C7221">
                      <w:rPr>
                        <w:rFonts w:ascii="Aazirk Muza Medium" w:eastAsia="Clara Serif" w:hAnsi="Aazirk Muza Medium" w:cs="Clara Serif"/>
                        <w:bCs/>
                        <w:smallCaps/>
                        <w:color w:val="000000"/>
                        <w:sz w:val="30"/>
                        <w:szCs w:val="28"/>
                      </w:rPr>
                      <w:t xml:space="preserve"> </w:t>
                    </w:r>
                    <w:r w:rsidR="00562ADB" w:rsidRPr="006C7221">
                      <w:rPr>
                        <w:rFonts w:ascii="Aazirk Muza Medium" w:eastAsia="Clara Serif" w:hAnsi="Aazirk Muza Medium" w:cs="Clara Serif"/>
                        <w:bCs/>
                        <w:smallCaps/>
                        <w:color w:val="000000"/>
                        <w:sz w:val="24"/>
                      </w:rPr>
                      <w:t xml:space="preserve">| </w:t>
                    </w:r>
                    <w:r>
                      <w:rPr>
                        <w:rFonts w:ascii="Aazirk Muza Medium" w:eastAsia="Clara Serif" w:hAnsi="Aazirk Muza Medium" w:cs="Clara Serif"/>
                        <w:bCs/>
                        <w:smallCaps/>
                        <w:color w:val="000000"/>
                        <w:sz w:val="24"/>
                      </w:rPr>
                      <w:t>20</w:t>
                    </w:r>
                    <w:r w:rsidR="00F97B0F" w:rsidRPr="006C7221">
                      <w:rPr>
                        <w:rFonts w:ascii="Aazirk Muza Medium" w:eastAsia="Clara Serif" w:hAnsi="Aazirk Muza Medium" w:cs="Clara Serif"/>
                        <w:bCs/>
                        <w:smallCaps/>
                        <w:color w:val="000000"/>
                        <w:sz w:val="24"/>
                      </w:rPr>
                      <w:t>.</w:t>
                    </w:r>
                    <w:r w:rsidR="0015592F">
                      <w:rPr>
                        <w:rFonts w:ascii="Aazirk Muza Medium" w:eastAsia="Clara Serif" w:hAnsi="Aazirk Muza Medium" w:cs="Clara Serif"/>
                        <w:bCs/>
                        <w:smallCaps/>
                        <w:color w:val="000000"/>
                        <w:sz w:val="24"/>
                      </w:rPr>
                      <w:t xml:space="preserve"> – </w:t>
                    </w:r>
                    <w:r>
                      <w:rPr>
                        <w:rFonts w:ascii="Aazirk Muza Medium" w:eastAsia="Clara Serif" w:hAnsi="Aazirk Muza Medium" w:cs="Clara Serif"/>
                        <w:bCs/>
                        <w:smallCaps/>
                        <w:color w:val="000000"/>
                        <w:sz w:val="24"/>
                      </w:rPr>
                      <w:t>24.</w:t>
                    </w:r>
                    <w:r w:rsidR="00DE1713" w:rsidRPr="006C7221">
                      <w:rPr>
                        <w:rFonts w:ascii="Aazirk Muza Medium" w:eastAsia="Clara Serif" w:hAnsi="Aazirk Muza Medium" w:cs="Clara Serif"/>
                        <w:bCs/>
                        <w:smallCaps/>
                        <w:color w:val="000000"/>
                        <w:sz w:val="24"/>
                      </w:rPr>
                      <w:t xml:space="preserve"> 7.</w:t>
                    </w:r>
                    <w:r w:rsidR="00562ADB" w:rsidRPr="006C7221">
                      <w:rPr>
                        <w:rFonts w:ascii="Aazirk Muza Medium" w:eastAsia="Clara Serif" w:hAnsi="Aazirk Muza Medium" w:cs="Clara Serif"/>
                        <w:bCs/>
                        <w:smallCaps/>
                        <w:color w:val="000000"/>
                        <w:sz w:val="24"/>
                      </w:rPr>
                      <w:t xml:space="preserve"> 202</w:t>
                    </w:r>
                    <w:r w:rsidR="00B74437">
                      <w:rPr>
                        <w:rFonts w:ascii="Aazirk Muza Medium" w:eastAsia="Clara Serif" w:hAnsi="Aazirk Muza Medium" w:cs="Clara Serif"/>
                        <w:bCs/>
                        <w:smallCaps/>
                        <w:color w:val="000000"/>
                        <w:sz w:val="24"/>
                      </w:rPr>
                      <w:t>6</w:t>
                    </w:r>
                  </w:p>
                  <w:p w14:paraId="42A0CE92" w14:textId="77777777" w:rsidR="00E37563" w:rsidRPr="006C7221" w:rsidRDefault="00E37563" w:rsidP="009958DA">
                    <w:pPr>
                      <w:ind w:left="284"/>
                      <w:rPr>
                        <w:rFonts w:ascii="Aazirk Muza Medium" w:eastAsia="Times New Roman" w:hAnsi="Aazirk Muza Medium"/>
                        <w:bCs/>
                        <w:caps/>
                        <w:sz w:val="24"/>
                        <w:szCs w:val="24"/>
                      </w:rPr>
                    </w:pPr>
                    <w:r w:rsidRPr="006C7221">
                      <w:rPr>
                        <w:rFonts w:ascii="Aazirk Muza Medium" w:eastAsia="Times New Roman" w:hAnsi="Aazirk Muza Medium"/>
                        <w:bCs/>
                        <w:caps/>
                        <w:sz w:val="24"/>
                        <w:szCs w:val="24"/>
                      </w:rPr>
                      <w:t>PŘIHLÁŠKA</w:t>
                    </w:r>
                  </w:p>
                  <w:p w14:paraId="2E21A064" w14:textId="77777777" w:rsidR="00FB78C5" w:rsidRDefault="00FB78C5"/>
                  <w:p w14:paraId="0F3D9F19" w14:textId="77777777" w:rsidR="00040B52" w:rsidRDefault="00040B52"/>
                </w:txbxContent>
              </v:textbox>
              <w10:wrap anchorx="margin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C23E2" w14:textId="77777777" w:rsidR="0015592F" w:rsidRDefault="0015592F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6CC0F2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1D8DC8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AFAF82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18CA2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8"/>
    <w:multiLevelType w:val="singleLevel"/>
    <w:tmpl w:val="650CE2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7563"/>
    <w:rsid w:val="000237C4"/>
    <w:rsid w:val="00040B52"/>
    <w:rsid w:val="00071AEF"/>
    <w:rsid w:val="000A262E"/>
    <w:rsid w:val="0010062C"/>
    <w:rsid w:val="00115E24"/>
    <w:rsid w:val="0015592F"/>
    <w:rsid w:val="00190D52"/>
    <w:rsid w:val="001C089F"/>
    <w:rsid w:val="001D344E"/>
    <w:rsid w:val="001F53BA"/>
    <w:rsid w:val="00287C8D"/>
    <w:rsid w:val="002F52BC"/>
    <w:rsid w:val="003376D1"/>
    <w:rsid w:val="00344A78"/>
    <w:rsid w:val="003637F8"/>
    <w:rsid w:val="0039365B"/>
    <w:rsid w:val="003A0C84"/>
    <w:rsid w:val="003E47B3"/>
    <w:rsid w:val="004036AC"/>
    <w:rsid w:val="0040394F"/>
    <w:rsid w:val="00482DEA"/>
    <w:rsid w:val="004F617F"/>
    <w:rsid w:val="00505D07"/>
    <w:rsid w:val="00562ADB"/>
    <w:rsid w:val="0060335A"/>
    <w:rsid w:val="00612D76"/>
    <w:rsid w:val="00657EEE"/>
    <w:rsid w:val="006C7221"/>
    <w:rsid w:val="00774409"/>
    <w:rsid w:val="007A3487"/>
    <w:rsid w:val="007B1D57"/>
    <w:rsid w:val="008364AF"/>
    <w:rsid w:val="008B1C1B"/>
    <w:rsid w:val="008B7E40"/>
    <w:rsid w:val="008C2FCB"/>
    <w:rsid w:val="008C3CBB"/>
    <w:rsid w:val="0090191E"/>
    <w:rsid w:val="00912F35"/>
    <w:rsid w:val="00927191"/>
    <w:rsid w:val="009329E9"/>
    <w:rsid w:val="009958DA"/>
    <w:rsid w:val="009B2853"/>
    <w:rsid w:val="00A16586"/>
    <w:rsid w:val="00A36B2D"/>
    <w:rsid w:val="00A934D5"/>
    <w:rsid w:val="00B46837"/>
    <w:rsid w:val="00B6164C"/>
    <w:rsid w:val="00B63EC2"/>
    <w:rsid w:val="00B67802"/>
    <w:rsid w:val="00B723A2"/>
    <w:rsid w:val="00B74437"/>
    <w:rsid w:val="00BB3FD8"/>
    <w:rsid w:val="00C337F5"/>
    <w:rsid w:val="00C524BD"/>
    <w:rsid w:val="00C74D65"/>
    <w:rsid w:val="00CA6179"/>
    <w:rsid w:val="00CD2384"/>
    <w:rsid w:val="00D85D95"/>
    <w:rsid w:val="00DA643D"/>
    <w:rsid w:val="00DB49AA"/>
    <w:rsid w:val="00DE1713"/>
    <w:rsid w:val="00E070C7"/>
    <w:rsid w:val="00E13B19"/>
    <w:rsid w:val="00E2256F"/>
    <w:rsid w:val="00E318FC"/>
    <w:rsid w:val="00E37563"/>
    <w:rsid w:val="00F63610"/>
    <w:rsid w:val="00F928D4"/>
    <w:rsid w:val="00F97B0F"/>
    <w:rsid w:val="00FB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B442D9"/>
  <w15:chartTrackingRefBased/>
  <w15:docId w15:val="{0CAF809A-332D-491C-B8C2-299CC120F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aliases w:val="Text"/>
    <w:qFormat/>
    <w:rPr>
      <w:rFonts w:ascii="Arial" w:hAnsi="Arial"/>
      <w:szCs w:val="22"/>
      <w:lang w:val="cs-CZ"/>
    </w:rPr>
  </w:style>
  <w:style w:type="paragraph" w:styleId="Nadpis1">
    <w:name w:val="heading 1"/>
    <w:aliases w:val="Název dokumentu"/>
    <w:basedOn w:val="Normln"/>
    <w:next w:val="Normln"/>
    <w:qFormat/>
    <w:pPr>
      <w:keepNext/>
      <w:keepLines/>
      <w:framePr w:wrap="notBeside" w:vAnchor="text" w:hAnchor="text" w:y="1"/>
      <w:outlineLvl w:val="0"/>
    </w:pPr>
    <w:rPr>
      <w:rFonts w:eastAsia="Times New Roman"/>
      <w:b/>
      <w:bCs/>
      <w:caps/>
      <w:sz w:val="30"/>
      <w:szCs w:val="28"/>
    </w:rPr>
  </w:style>
  <w:style w:type="paragraph" w:styleId="Nadpis2">
    <w:name w:val="heading 2"/>
    <w:basedOn w:val="Normln"/>
    <w:next w:val="Normln"/>
    <w:qFormat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unhideWhenUsed/>
    <w:rPr>
      <w:rFonts w:ascii="Tahoma" w:hAnsi="Tahoma" w:cs="Tahoma"/>
      <w:sz w:val="16"/>
      <w:szCs w:val="16"/>
    </w:rPr>
  </w:style>
  <w:style w:type="character" w:customStyle="1" w:styleId="CharChar2">
    <w:name w:val="Char Char2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unhideWhenUsed/>
    <w:pPr>
      <w:tabs>
        <w:tab w:val="center" w:pos="4536"/>
        <w:tab w:val="right" w:pos="9072"/>
      </w:tabs>
    </w:pPr>
  </w:style>
  <w:style w:type="character" w:customStyle="1" w:styleId="CharChar1">
    <w:name w:val="Char Char1"/>
    <w:basedOn w:val="Standardnpsmoodstavce"/>
  </w:style>
  <w:style w:type="paragraph" w:styleId="Zpat">
    <w:name w:val="footer"/>
    <w:basedOn w:val="Normln"/>
    <w:unhideWhenUsed/>
    <w:pPr>
      <w:tabs>
        <w:tab w:val="center" w:pos="4536"/>
        <w:tab w:val="right" w:pos="9072"/>
      </w:tabs>
    </w:pPr>
  </w:style>
  <w:style w:type="character" w:customStyle="1" w:styleId="CharChar">
    <w:name w:val="Char Char"/>
    <w:basedOn w:val="Standardnpsmoodstavce"/>
  </w:style>
  <w:style w:type="character" w:customStyle="1" w:styleId="NzevdokumentuCharChar">
    <w:name w:val="Název dokumentu Char Char"/>
    <w:rPr>
      <w:rFonts w:eastAsia="Times New Roman" w:cs="Times New Roman"/>
      <w:b/>
      <w:bCs/>
      <w:caps/>
      <w:sz w:val="30"/>
      <w:szCs w:val="28"/>
    </w:rPr>
  </w:style>
  <w:style w:type="character" w:customStyle="1" w:styleId="CharChar3">
    <w:name w:val="Char Char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Nadpis">
    <w:name w:val="Nadpis"/>
    <w:basedOn w:val="Normln"/>
    <w:qFormat/>
    <w:rPr>
      <w:b/>
    </w:r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NadpisChar">
    <w:name w:val="Nadpis Char"/>
    <w:rPr>
      <w:rFonts w:ascii="Arial" w:hAnsi="Arial"/>
      <w:b/>
      <w:sz w:val="20"/>
    </w:rPr>
  </w:style>
  <w:style w:type="paragraph" w:styleId="Zkladntext">
    <w:name w:val="Body Text"/>
    <w:basedOn w:val="Normln"/>
    <w:semiHidden/>
    <w:pPr>
      <w:widowControl w:val="0"/>
      <w:suppressAutoHyphens/>
      <w:spacing w:after="120"/>
    </w:pPr>
    <w:rPr>
      <w:rFonts w:ascii="Times New Roman" w:eastAsia="Arial Unicode MS" w:hAnsi="Times New Roman" w:cs="Tahoma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1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Vesel&#225;\Plocha\Alena%20dokumenty\2015%20%20Iva%20Krupauerov&#225;\2015_08_24-29%20muzejn&#237;%20t&#225;bor%20-%20ryt&#237;&#345;i\Dokument_SM_vzor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Dokument_SM_vzor</Template>
  <TotalTime>111</TotalTime>
  <Pages>1</Pages>
  <Words>288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Údaje účastníka</vt:lpstr>
    </vt:vector>
  </TitlesOfParts>
  <Company/>
  <LinksUpToDate>false</LinksUpToDate>
  <CharactersWithSpaces>1989</CharactersWithSpaces>
  <SharedDoc>false</SharedDoc>
  <HLinks>
    <vt:vector size="6" baseType="variant">
      <vt:variant>
        <vt:i4>8060937</vt:i4>
      </vt:variant>
      <vt:variant>
        <vt:i4>0</vt:i4>
      </vt:variant>
      <vt:variant>
        <vt:i4>0</vt:i4>
      </vt:variant>
      <vt:variant>
        <vt:i4>5</vt:i4>
      </vt:variant>
      <vt:variant>
        <vt:lpwstr>mailto:jana.hajna@muzeumlb.cz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Údaje účastníka</dc:title>
  <dc:subject/>
  <dc:creator>Veselá</dc:creator>
  <cp:keywords/>
  <cp:lastModifiedBy>Alena Cerna</cp:lastModifiedBy>
  <cp:revision>19</cp:revision>
  <cp:lastPrinted>2026-01-26T11:26:00Z</cp:lastPrinted>
  <dcterms:created xsi:type="dcterms:W3CDTF">2024-02-17T09:21:00Z</dcterms:created>
  <dcterms:modified xsi:type="dcterms:W3CDTF">2026-01-26T11:50:00Z</dcterms:modified>
</cp:coreProperties>
</file>